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92250" w14:textId="77777777" w:rsidR="00E24A20" w:rsidRPr="006646C6" w:rsidRDefault="00E24A20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1F160A77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2B9C41F0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249A4B56" w14:textId="77777777" w:rsidR="00A42C27" w:rsidRPr="006646C6" w:rsidRDefault="00A42C27" w:rsidP="001E5B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  <w:u w:val="single"/>
        </w:rPr>
      </w:pPr>
    </w:p>
    <w:p w14:paraId="4E48F018" w14:textId="2BFC254E" w:rsidR="00637B6B" w:rsidRPr="00A229A6" w:rsidRDefault="002D4F70" w:rsidP="001E5B53">
      <w:pPr>
        <w:spacing w:after="60"/>
        <w:jc w:val="center"/>
        <w:rPr>
          <w:rFonts w:ascii="Microsoft Sans Serif" w:hAnsi="Microsoft Sans Serif" w:cs="Microsoft Sans Serif"/>
          <w:b/>
          <w:sz w:val="36"/>
          <w:szCs w:val="36"/>
        </w:rPr>
      </w:pPr>
      <w:r>
        <w:rPr>
          <w:rFonts w:ascii="Microsoft Sans Serif" w:hAnsi="Microsoft Sans Serif" w:cs="Microsoft Sans Serif"/>
          <w:b/>
          <w:sz w:val="36"/>
          <w:szCs w:val="36"/>
        </w:rPr>
        <w:t>We</w:t>
      </w:r>
      <w:r w:rsidR="00262F4D">
        <w:rPr>
          <w:rFonts w:ascii="Microsoft Sans Serif" w:hAnsi="Microsoft Sans Serif" w:cs="Microsoft Sans Serif"/>
          <w:b/>
          <w:sz w:val="36"/>
          <w:szCs w:val="36"/>
        </w:rPr>
        <w:t xml:space="preserve">sterton </w:t>
      </w:r>
      <w:r w:rsidR="00A462EA" w:rsidRPr="00A229A6">
        <w:rPr>
          <w:rFonts w:ascii="Microsoft Sans Serif" w:hAnsi="Microsoft Sans Serif" w:cs="Microsoft Sans Serif"/>
          <w:b/>
          <w:sz w:val="36"/>
          <w:szCs w:val="36"/>
        </w:rPr>
        <w:t xml:space="preserve">Support </w:t>
      </w:r>
      <w:r w:rsidR="00B1128B" w:rsidRPr="00A229A6">
        <w:rPr>
          <w:rFonts w:ascii="Microsoft Sans Serif" w:hAnsi="Microsoft Sans Serif" w:cs="Microsoft Sans Serif"/>
          <w:b/>
          <w:sz w:val="36"/>
          <w:szCs w:val="36"/>
        </w:rPr>
        <w:t>Worker</w:t>
      </w:r>
      <w:r w:rsidR="009F0747" w:rsidRPr="00A229A6">
        <w:rPr>
          <w:rFonts w:ascii="Microsoft Sans Serif" w:hAnsi="Microsoft Sans Serif" w:cs="Microsoft Sans Serif"/>
          <w:b/>
          <w:sz w:val="36"/>
          <w:szCs w:val="36"/>
        </w:rPr>
        <w:t xml:space="preserve"> – Learning Disability</w:t>
      </w:r>
    </w:p>
    <w:p w14:paraId="5F2F97FE" w14:textId="77777777" w:rsidR="006C09FA" w:rsidRDefault="00A462EA" w:rsidP="001E5B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  <w:r w:rsidRPr="006646C6">
        <w:rPr>
          <w:rFonts w:ascii="Microsoft Sans Serif" w:hAnsi="Microsoft Sans Serif" w:cs="Microsoft Sans Serif"/>
          <w:b/>
          <w:sz w:val="24"/>
          <w:szCs w:val="24"/>
        </w:rPr>
        <w:t xml:space="preserve"> </w:t>
      </w:r>
      <w:r w:rsidR="00163DC1" w:rsidRPr="006646C6">
        <w:rPr>
          <w:rFonts w:ascii="Microsoft Sans Serif" w:hAnsi="Microsoft Sans Serif" w:cs="Microsoft Sans Serif"/>
          <w:b/>
          <w:sz w:val="24"/>
          <w:szCs w:val="24"/>
        </w:rPr>
        <w:t>U</w:t>
      </w:r>
      <w:r w:rsidR="00637B6B" w:rsidRPr="006646C6">
        <w:rPr>
          <w:rFonts w:ascii="Microsoft Sans Serif" w:hAnsi="Microsoft Sans Serif" w:cs="Microsoft Sans Serif"/>
          <w:b/>
          <w:sz w:val="24"/>
          <w:szCs w:val="24"/>
        </w:rPr>
        <w:t xml:space="preserve">p to </w:t>
      </w:r>
      <w:proofErr w:type="gramStart"/>
      <w:r w:rsidR="0004757B">
        <w:rPr>
          <w:rFonts w:ascii="Microsoft Sans Serif" w:hAnsi="Microsoft Sans Serif" w:cs="Microsoft Sans Serif"/>
          <w:b/>
          <w:sz w:val="24"/>
          <w:szCs w:val="24"/>
        </w:rPr>
        <w:t>37</w:t>
      </w:r>
      <w:r w:rsidR="00637B6B" w:rsidRPr="006646C6">
        <w:rPr>
          <w:rFonts w:ascii="Microsoft Sans Serif" w:hAnsi="Microsoft Sans Serif" w:cs="Microsoft Sans Serif"/>
          <w:b/>
          <w:sz w:val="24"/>
          <w:szCs w:val="24"/>
        </w:rPr>
        <w:t xml:space="preserve"> hour</w:t>
      </w:r>
      <w:proofErr w:type="gramEnd"/>
      <w:r w:rsidR="00637B6B" w:rsidRPr="006646C6">
        <w:rPr>
          <w:rFonts w:ascii="Microsoft Sans Serif" w:hAnsi="Microsoft Sans Serif" w:cs="Microsoft Sans Serif"/>
          <w:b/>
          <w:sz w:val="24"/>
          <w:szCs w:val="24"/>
        </w:rPr>
        <w:t xml:space="preserve"> contracts</w:t>
      </w:r>
      <w:r w:rsidR="002B3ECF">
        <w:rPr>
          <w:rFonts w:ascii="Microsoft Sans Serif" w:hAnsi="Microsoft Sans Serif" w:cs="Microsoft Sans Serif"/>
          <w:b/>
          <w:sz w:val="24"/>
          <w:szCs w:val="24"/>
        </w:rPr>
        <w:t xml:space="preserve"> </w:t>
      </w:r>
    </w:p>
    <w:p w14:paraId="3FE6CBDB" w14:textId="77777777" w:rsidR="006646C6" w:rsidRPr="006646C6" w:rsidRDefault="006646C6" w:rsidP="001E5B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</w:p>
    <w:p w14:paraId="14276F92" w14:textId="51A88EDC" w:rsidR="000740AF" w:rsidRDefault="00262F4D" w:rsidP="001E5B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  <w:r w:rsidRPr="006646C6">
        <w:rPr>
          <w:rFonts w:ascii="Microsoft Sans Serif" w:hAnsi="Microsoft Sans Serif" w:cs="Microsoft Sans Serif"/>
          <w:b/>
          <w:sz w:val="24"/>
          <w:szCs w:val="24"/>
        </w:rPr>
        <w:t xml:space="preserve">Posts </w:t>
      </w:r>
      <w:r>
        <w:rPr>
          <w:rFonts w:ascii="Microsoft Sans Serif" w:hAnsi="Microsoft Sans Serif" w:cs="Microsoft Sans Serif"/>
          <w:b/>
          <w:sz w:val="24"/>
          <w:szCs w:val="24"/>
        </w:rPr>
        <w:t>available In the Tingley/Morley Area of Leeds</w:t>
      </w:r>
      <w:r w:rsidR="002D4F70">
        <w:rPr>
          <w:rFonts w:ascii="Microsoft Sans Serif" w:hAnsi="Microsoft Sans Serif" w:cs="Microsoft Sans Serif"/>
          <w:b/>
          <w:sz w:val="24"/>
          <w:szCs w:val="24"/>
        </w:rPr>
        <w:t>.</w:t>
      </w:r>
    </w:p>
    <w:p w14:paraId="47EFF3CE" w14:textId="77777777" w:rsidR="0004757B" w:rsidRPr="006646C6" w:rsidRDefault="0004757B" w:rsidP="001E5B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</w:p>
    <w:p w14:paraId="24B4EED8" w14:textId="296674D0" w:rsidR="008F687D" w:rsidRDefault="008F687D" w:rsidP="008F687D">
      <w:pPr>
        <w:spacing w:after="0" w:line="240" w:lineRule="auto"/>
        <w:jc w:val="center"/>
        <w:rPr>
          <w:rFonts w:ascii="Microsoft Sans Serif" w:hAnsi="Microsoft Sans Serif" w:cs="Microsoft Sans Serif"/>
          <w:b/>
          <w:sz w:val="24"/>
          <w:szCs w:val="24"/>
        </w:rPr>
      </w:pPr>
      <w:r w:rsidRPr="00BD4AD1">
        <w:rPr>
          <w:rFonts w:ascii="Microsoft Sans Serif" w:hAnsi="Microsoft Sans Serif" w:cs="Microsoft Sans Serif"/>
          <w:b/>
          <w:sz w:val="24"/>
          <w:szCs w:val="24"/>
        </w:rPr>
        <w:t>Pay: £1</w:t>
      </w:r>
      <w:r w:rsidR="00BE6179">
        <w:rPr>
          <w:rFonts w:ascii="Microsoft Sans Serif" w:hAnsi="Microsoft Sans Serif" w:cs="Microsoft Sans Serif"/>
          <w:b/>
          <w:sz w:val="24"/>
          <w:szCs w:val="24"/>
        </w:rPr>
        <w:t>3</w:t>
      </w:r>
      <w:r w:rsidRPr="00BD4AD1">
        <w:rPr>
          <w:rFonts w:ascii="Microsoft Sans Serif" w:hAnsi="Microsoft Sans Serif" w:cs="Microsoft Sans Serif"/>
          <w:b/>
          <w:sz w:val="24"/>
          <w:szCs w:val="24"/>
        </w:rPr>
        <w:t>.</w:t>
      </w:r>
      <w:r w:rsidR="00BE6179">
        <w:rPr>
          <w:rFonts w:ascii="Microsoft Sans Serif" w:hAnsi="Microsoft Sans Serif" w:cs="Microsoft Sans Serif"/>
          <w:b/>
          <w:sz w:val="24"/>
          <w:szCs w:val="24"/>
        </w:rPr>
        <w:t>45</w:t>
      </w:r>
      <w:r w:rsidRPr="00BD4AD1">
        <w:rPr>
          <w:rFonts w:ascii="Microsoft Sans Serif" w:hAnsi="Microsoft Sans Serif" w:cs="Microsoft Sans Serif"/>
          <w:b/>
          <w:sz w:val="24"/>
          <w:szCs w:val="24"/>
        </w:rPr>
        <w:t xml:space="preserve"> per hour + sleep in payment where applicable Weekend working hours will be paid at £1</w:t>
      </w:r>
      <w:r w:rsidR="00BE6179">
        <w:rPr>
          <w:rFonts w:ascii="Microsoft Sans Serif" w:hAnsi="Microsoft Sans Serif" w:cs="Microsoft Sans Serif"/>
          <w:b/>
          <w:sz w:val="24"/>
          <w:szCs w:val="24"/>
        </w:rPr>
        <w:t>4</w:t>
      </w:r>
      <w:r w:rsidRPr="00BD4AD1">
        <w:rPr>
          <w:rFonts w:ascii="Microsoft Sans Serif" w:hAnsi="Microsoft Sans Serif" w:cs="Microsoft Sans Serif"/>
          <w:b/>
          <w:sz w:val="24"/>
          <w:szCs w:val="24"/>
        </w:rPr>
        <w:t>.</w:t>
      </w:r>
      <w:r w:rsidR="00BE6179">
        <w:rPr>
          <w:rFonts w:ascii="Microsoft Sans Serif" w:hAnsi="Microsoft Sans Serif" w:cs="Microsoft Sans Serif"/>
          <w:b/>
          <w:sz w:val="24"/>
          <w:szCs w:val="24"/>
        </w:rPr>
        <w:t>45</w:t>
      </w:r>
      <w:r w:rsidRPr="00BD4AD1">
        <w:rPr>
          <w:rFonts w:ascii="Microsoft Sans Serif" w:hAnsi="Microsoft Sans Serif" w:cs="Microsoft Sans Serif"/>
          <w:b/>
          <w:sz w:val="24"/>
          <w:szCs w:val="24"/>
        </w:rPr>
        <w:t xml:space="preserve"> per hour</w:t>
      </w:r>
    </w:p>
    <w:p w14:paraId="63B59D95" w14:textId="77777777" w:rsidR="00A462EA" w:rsidRPr="006646C6" w:rsidRDefault="00637B6B" w:rsidP="006646C6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sz w:val="24"/>
          <w:szCs w:val="24"/>
          <w:lang w:eastAsia="en-GB"/>
        </w:rPr>
      </w:pPr>
      <w:r w:rsidRPr="006646C6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 </w:t>
      </w:r>
    </w:p>
    <w:p w14:paraId="496B426F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  <w:r w:rsidRPr="006646C6">
        <w:rPr>
          <w:rFonts w:ascii="Microsoft Sans Serif" w:hAnsi="Microsoft Sans Serif" w:cs="Microsoft Sans Serif"/>
          <w:sz w:val="24"/>
          <w:szCs w:val="24"/>
        </w:rPr>
        <w:t xml:space="preserve">We are looking for dynamic, motivated </w:t>
      </w:r>
      <w:r w:rsidR="000F4770" w:rsidRPr="006646C6">
        <w:rPr>
          <w:rFonts w:ascii="Microsoft Sans Serif" w:hAnsi="Microsoft Sans Serif" w:cs="Microsoft Sans Serif"/>
          <w:sz w:val="24"/>
          <w:szCs w:val="24"/>
        </w:rPr>
        <w:t>pe</w:t>
      </w:r>
      <w:r w:rsidR="006C09FA" w:rsidRPr="006646C6">
        <w:rPr>
          <w:rFonts w:ascii="Microsoft Sans Serif" w:hAnsi="Microsoft Sans Serif" w:cs="Microsoft Sans Serif"/>
          <w:sz w:val="24"/>
          <w:szCs w:val="24"/>
        </w:rPr>
        <w:t>ople</w:t>
      </w:r>
      <w:r w:rsidR="000F4770" w:rsidRPr="006646C6">
        <w:rPr>
          <w:rFonts w:ascii="Microsoft Sans Serif" w:hAnsi="Microsoft Sans Serif" w:cs="Microsoft Sans Serif"/>
          <w:sz w:val="24"/>
          <w:szCs w:val="24"/>
        </w:rPr>
        <w:t xml:space="preserve"> to join our team</w:t>
      </w:r>
      <w:r w:rsidR="00637B6B" w:rsidRPr="006646C6">
        <w:rPr>
          <w:rFonts w:ascii="Microsoft Sans Serif" w:hAnsi="Microsoft Sans Serif" w:cs="Microsoft Sans Serif"/>
          <w:sz w:val="24"/>
          <w:szCs w:val="24"/>
        </w:rPr>
        <w:t xml:space="preserve"> supporting ad</w:t>
      </w:r>
      <w:r w:rsidR="006646C6">
        <w:rPr>
          <w:rFonts w:ascii="Microsoft Sans Serif" w:hAnsi="Microsoft Sans Serif" w:cs="Microsoft Sans Serif"/>
          <w:sz w:val="24"/>
          <w:szCs w:val="24"/>
        </w:rPr>
        <w:t>ults with a learning disability</w:t>
      </w:r>
      <w:r w:rsidR="002B3ECF">
        <w:rPr>
          <w:rFonts w:ascii="Microsoft Sans Serif" w:hAnsi="Microsoft Sans Serif" w:cs="Microsoft Sans Serif"/>
          <w:sz w:val="24"/>
          <w:szCs w:val="24"/>
        </w:rPr>
        <w:t xml:space="preserve"> and make a real difference </w:t>
      </w:r>
    </w:p>
    <w:p w14:paraId="32E065FB" w14:textId="77777777" w:rsidR="000B6F31" w:rsidRPr="006646C6" w:rsidRDefault="000B6F31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i/>
          <w:sz w:val="24"/>
          <w:szCs w:val="24"/>
          <w:lang w:eastAsia="en-GB"/>
        </w:rPr>
      </w:pPr>
    </w:p>
    <w:p w14:paraId="65B516DD" w14:textId="77777777" w:rsidR="000B6F31" w:rsidRPr="006646C6" w:rsidRDefault="000B6F31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</w:pPr>
      <w:r w:rsidRPr="006646C6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Join us in </w:t>
      </w:r>
      <w:r w:rsidR="00637B6B" w:rsidRPr="006646C6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providing the best possible service </w:t>
      </w:r>
      <w:r w:rsidR="00B90627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>by</w:t>
      </w:r>
      <w:r w:rsidR="00637B6B" w:rsidRPr="006646C6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 working to promote independence and enabling the people we support to live in their own homes a</w:t>
      </w:r>
      <w:r w:rsidR="006646C6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>nd access their local community</w:t>
      </w:r>
    </w:p>
    <w:p w14:paraId="6F3AFD77" w14:textId="77777777" w:rsidR="000B6F31" w:rsidRPr="006646C6" w:rsidRDefault="000B6F31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</w:pPr>
    </w:p>
    <w:p w14:paraId="451AAE9F" w14:textId="77777777" w:rsidR="000B6F31" w:rsidRPr="006646C6" w:rsidRDefault="000B6F31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</w:pPr>
      <w:r w:rsidRPr="006646C6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 xml:space="preserve">Aspire is </w:t>
      </w:r>
      <w:r w:rsidR="00637B6B" w:rsidRPr="006646C6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>an equal opportunity employer, and welcomes applications fro</w:t>
      </w:r>
      <w:r w:rsidR="006646C6"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  <w:t>m all sections of the community</w:t>
      </w:r>
    </w:p>
    <w:p w14:paraId="2BA9F549" w14:textId="77777777" w:rsidR="00637B6B" w:rsidRPr="006646C6" w:rsidRDefault="00637B6B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</w:pPr>
    </w:p>
    <w:p w14:paraId="3233BE19" w14:textId="77777777" w:rsidR="00637B6B" w:rsidRDefault="00637B6B" w:rsidP="00637B6B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sz w:val="24"/>
          <w:szCs w:val="24"/>
          <w:lang w:eastAsia="en-GB"/>
        </w:rPr>
      </w:pPr>
      <w:r w:rsidRPr="006646C6">
        <w:rPr>
          <w:rFonts w:ascii="Microsoft Sans Serif" w:eastAsia="Times New Roman" w:hAnsi="Microsoft Sans Serif" w:cs="Microsoft Sans Serif"/>
          <w:b/>
          <w:sz w:val="24"/>
          <w:szCs w:val="24"/>
          <w:lang w:eastAsia="en-GB"/>
        </w:rPr>
        <w:t>Please note the service is provided 24 hours a day 7 days a week 365 days a year</w:t>
      </w:r>
    </w:p>
    <w:p w14:paraId="061090FD" w14:textId="77777777" w:rsidR="00AD6F8B" w:rsidRDefault="00AD6F8B" w:rsidP="00637B6B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sz w:val="24"/>
          <w:szCs w:val="24"/>
          <w:lang w:eastAsia="en-GB"/>
        </w:rPr>
      </w:pPr>
    </w:p>
    <w:p w14:paraId="4496ED76" w14:textId="77777777" w:rsidR="00637B6B" w:rsidRPr="006646C6" w:rsidRDefault="00637B6B" w:rsidP="00637B6B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sz w:val="24"/>
          <w:szCs w:val="24"/>
          <w:lang w:eastAsia="en-GB"/>
        </w:rPr>
      </w:pPr>
    </w:p>
    <w:p w14:paraId="6D20A081" w14:textId="77777777" w:rsidR="000B6F31" w:rsidRPr="006646C6" w:rsidRDefault="00637B6B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sz w:val="24"/>
          <w:szCs w:val="24"/>
          <w:lang w:eastAsia="en-GB"/>
        </w:rPr>
      </w:pPr>
      <w:r w:rsidRPr="006646C6">
        <w:rPr>
          <w:rFonts w:ascii="Microsoft Sans Serif" w:eastAsia="Times New Roman" w:hAnsi="Microsoft Sans Serif" w:cs="Microsoft Sans Serif"/>
          <w:b/>
          <w:sz w:val="24"/>
          <w:szCs w:val="24"/>
          <w:lang w:eastAsia="en-GB"/>
        </w:rPr>
        <w:t>The posts include a requirement to undertake an element of moving and handling</w:t>
      </w:r>
    </w:p>
    <w:p w14:paraId="17BA707F" w14:textId="77777777" w:rsidR="00637B6B" w:rsidRPr="006646C6" w:rsidRDefault="00637B6B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</w:pPr>
    </w:p>
    <w:p w14:paraId="667A86E2" w14:textId="77777777" w:rsidR="000B6F31" w:rsidRPr="006646C6" w:rsidRDefault="000B6F31" w:rsidP="001E5B53">
      <w:pPr>
        <w:spacing w:after="0" w:line="240" w:lineRule="auto"/>
        <w:ind w:left="360"/>
        <w:jc w:val="center"/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</w:pPr>
      <w:r w:rsidRPr="006646C6">
        <w:rPr>
          <w:rFonts w:ascii="Microsoft Sans Serif" w:eastAsia="Times New Roman" w:hAnsi="Microsoft Sans Serif" w:cs="Microsoft Sans Serif"/>
          <w:b/>
          <w:sz w:val="24"/>
          <w:szCs w:val="24"/>
          <w:lang w:eastAsia="en-GB"/>
        </w:rPr>
        <w:t>Appointments made to these posts are subject to a Discl</w:t>
      </w:r>
      <w:r w:rsidR="009F0747" w:rsidRPr="006646C6">
        <w:rPr>
          <w:rFonts w:ascii="Microsoft Sans Serif" w:eastAsia="Times New Roman" w:hAnsi="Microsoft Sans Serif" w:cs="Microsoft Sans Serif"/>
          <w:b/>
          <w:sz w:val="24"/>
          <w:szCs w:val="24"/>
          <w:lang w:eastAsia="en-GB"/>
        </w:rPr>
        <w:t>osure and Barring Service check</w:t>
      </w:r>
    </w:p>
    <w:p w14:paraId="059588A3" w14:textId="77777777" w:rsidR="000B6F31" w:rsidRPr="006646C6" w:rsidRDefault="000B6F31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sz w:val="24"/>
          <w:szCs w:val="24"/>
          <w:lang w:eastAsia="en-GB"/>
        </w:rPr>
      </w:pPr>
    </w:p>
    <w:p w14:paraId="54A78458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1F91BECC" w14:textId="77777777" w:rsidR="00D47AC6" w:rsidRPr="00E06DAB" w:rsidRDefault="00D47AC6" w:rsidP="00D47AC6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E06DAB">
        <w:rPr>
          <w:rFonts w:ascii="Arial" w:hAnsi="Arial" w:cs="Arial"/>
          <w:b/>
          <w:sz w:val="24"/>
          <w:szCs w:val="24"/>
        </w:rPr>
        <w:t>For an informal discussion please contact:</w:t>
      </w:r>
    </w:p>
    <w:p w14:paraId="35515314" w14:textId="77777777" w:rsidR="00D47AC6" w:rsidRPr="00E06DAB" w:rsidRDefault="00D47AC6" w:rsidP="00D47AC6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E06DAB">
        <w:rPr>
          <w:rFonts w:ascii="Arial" w:hAnsi="Arial" w:cs="Arial"/>
          <w:b/>
          <w:sz w:val="24"/>
          <w:szCs w:val="24"/>
        </w:rPr>
        <w:t xml:space="preserve"> Marc Barnes</w:t>
      </w:r>
      <w:r>
        <w:rPr>
          <w:rFonts w:ascii="Arial" w:hAnsi="Arial" w:cs="Arial"/>
          <w:b/>
          <w:sz w:val="24"/>
          <w:szCs w:val="24"/>
        </w:rPr>
        <w:t xml:space="preserve"> Resourcing Manager </w:t>
      </w:r>
      <w:r w:rsidRPr="00E06DAB">
        <w:rPr>
          <w:rFonts w:ascii="Arial" w:hAnsi="Arial" w:cs="Arial"/>
          <w:b/>
          <w:sz w:val="24"/>
          <w:szCs w:val="24"/>
        </w:rPr>
        <w:t>on:</w:t>
      </w:r>
    </w:p>
    <w:p w14:paraId="0BECFE3C" w14:textId="2C2A2F61" w:rsidR="00D47AC6" w:rsidRPr="00E06DAB" w:rsidRDefault="00D47AC6" w:rsidP="00D47AC6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 w:rsidRPr="00E06DAB">
        <w:rPr>
          <w:rFonts w:ascii="Arial" w:hAnsi="Arial" w:cs="Arial"/>
          <w:b/>
          <w:sz w:val="24"/>
          <w:szCs w:val="24"/>
        </w:rPr>
        <w:t xml:space="preserve">  0113 </w:t>
      </w:r>
      <w:r w:rsidR="007C1E41">
        <w:rPr>
          <w:rFonts w:ascii="Arial" w:hAnsi="Arial" w:cs="Arial"/>
          <w:b/>
          <w:sz w:val="24"/>
          <w:szCs w:val="24"/>
        </w:rPr>
        <w:t>5353535</w:t>
      </w:r>
    </w:p>
    <w:p w14:paraId="2B4952F4" w14:textId="3F0AF1E7" w:rsidR="00B95C10" w:rsidRDefault="00B95C10" w:rsidP="001E5B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</w:p>
    <w:p w14:paraId="681EB260" w14:textId="77777777" w:rsidR="000D3A19" w:rsidRPr="00EE1661" w:rsidRDefault="000D3A19" w:rsidP="000D3A19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  <w:r w:rsidRPr="00EE1661">
        <w:rPr>
          <w:rFonts w:ascii="Microsoft Sans Serif" w:hAnsi="Microsoft Sans Serif" w:cs="Microsoft Sans Serif"/>
          <w:sz w:val="24"/>
          <w:szCs w:val="24"/>
        </w:rPr>
        <w:t xml:space="preserve">If you are interested in applying for this </w:t>
      </w:r>
      <w:proofErr w:type="gramStart"/>
      <w:r w:rsidRPr="00EE1661">
        <w:rPr>
          <w:rFonts w:ascii="Microsoft Sans Serif" w:hAnsi="Microsoft Sans Serif" w:cs="Microsoft Sans Serif"/>
          <w:sz w:val="24"/>
          <w:szCs w:val="24"/>
        </w:rPr>
        <w:t>role</w:t>
      </w:r>
      <w:proofErr w:type="gramEnd"/>
      <w:r w:rsidRPr="00EE1661">
        <w:rPr>
          <w:rFonts w:ascii="Microsoft Sans Serif" w:hAnsi="Microsoft Sans Serif" w:cs="Microsoft Sans Serif"/>
          <w:sz w:val="24"/>
          <w:szCs w:val="24"/>
        </w:rPr>
        <w:t xml:space="preserve"> please complete our online application form </w:t>
      </w:r>
      <w:hyperlink r:id="rId8" w:history="1">
        <w:r w:rsidRPr="00EE1661">
          <w:rPr>
            <w:rStyle w:val="Hyperlink"/>
            <w:rFonts w:ascii="Microsoft Sans Serif" w:hAnsi="Microsoft Sans Serif" w:cs="Microsoft Sans Serif"/>
            <w:b/>
            <w:bCs/>
            <w:sz w:val="24"/>
            <w:szCs w:val="24"/>
          </w:rPr>
          <w:t>HERE</w:t>
        </w:r>
      </w:hyperlink>
    </w:p>
    <w:p w14:paraId="21EF0429" w14:textId="77777777" w:rsidR="000D3A19" w:rsidRPr="006646C6" w:rsidRDefault="000D3A19" w:rsidP="001E5B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</w:rPr>
      </w:pPr>
    </w:p>
    <w:sectPr w:rsidR="000D3A19" w:rsidRPr="006646C6" w:rsidSect="00A42C27">
      <w:headerReference w:type="default" r:id="rId9"/>
      <w:footerReference w:type="first" r:id="rId10"/>
      <w:pgSz w:w="11906" w:h="16838"/>
      <w:pgMar w:top="720" w:right="720" w:bottom="720" w:left="720" w:header="709" w:footer="709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1001E" w14:textId="77777777" w:rsidR="00917FA0" w:rsidRDefault="00917FA0" w:rsidP="000846C5">
      <w:pPr>
        <w:spacing w:after="0" w:line="240" w:lineRule="auto"/>
      </w:pPr>
      <w:r>
        <w:separator/>
      </w:r>
    </w:p>
  </w:endnote>
  <w:endnote w:type="continuationSeparator" w:id="0">
    <w:p w14:paraId="1E7BC63D" w14:textId="77777777" w:rsidR="00917FA0" w:rsidRDefault="00917FA0" w:rsidP="00084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7DB0" w14:textId="77777777" w:rsidR="000846C5" w:rsidRDefault="00563FD5" w:rsidP="00563FD5">
    <w:pPr>
      <w:pStyle w:val="Footer"/>
      <w:ind w:left="4513" w:hanging="4513"/>
    </w:pPr>
    <w:r>
      <w:rPr>
        <w:noProof/>
        <w:lang w:eastAsia="en-GB"/>
      </w:rPr>
      <w:drawing>
        <wp:anchor distT="0" distB="0" distL="114300" distR="114300" simplePos="0" relativeHeight="251654656" behindDoc="1" locked="0" layoutInCell="1" allowOverlap="1" wp14:anchorId="34169447" wp14:editId="61434274">
          <wp:simplePos x="0" y="0"/>
          <wp:positionH relativeFrom="column">
            <wp:posOffset>4146550</wp:posOffset>
          </wp:positionH>
          <wp:positionV relativeFrom="paragraph">
            <wp:posOffset>-609600</wp:posOffset>
          </wp:positionV>
          <wp:extent cx="2028825" cy="740410"/>
          <wp:effectExtent l="0" t="0" r="9525" b="2540"/>
          <wp:wrapThrough wrapText="bothSides">
            <wp:wrapPolygon edited="0">
              <wp:start x="0" y="0"/>
              <wp:lineTo x="0" y="21118"/>
              <wp:lineTo x="21499" y="21118"/>
              <wp:lineTo x="21499" y="0"/>
              <wp:lineTo x="0" y="0"/>
            </wp:wrapPolygon>
          </wp:wrapThrough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C595419" wp14:editId="39FC3BDE">
              <wp:simplePos x="0" y="0"/>
              <wp:positionH relativeFrom="margin">
                <wp:posOffset>-927100</wp:posOffset>
              </wp:positionH>
              <wp:positionV relativeFrom="margin">
                <wp:posOffset>8015605</wp:posOffset>
              </wp:positionV>
              <wp:extent cx="7594600" cy="45085"/>
              <wp:effectExtent l="0" t="0" r="6350" b="0"/>
              <wp:wrapSquare wrapText="bothSides"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6B21EB" id="Rectangle 5" o:spid="_x0000_s1026" style="position:absolute;margin-left:-73pt;margin-top:631.15pt;width:598pt;height: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" fillcolor="#6f7173" stroked="f" strokeweight="2pt">
              <v:path arrowok="t"/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C9185FF" wp14:editId="15CE5304">
              <wp:simplePos x="0" y="0"/>
              <wp:positionH relativeFrom="margin">
                <wp:posOffset>-927100</wp:posOffset>
              </wp:positionH>
              <wp:positionV relativeFrom="margin">
                <wp:posOffset>9107805</wp:posOffset>
              </wp:positionV>
              <wp:extent cx="7594600" cy="45085"/>
              <wp:effectExtent l="0" t="0" r="6350" b="0"/>
              <wp:wrapSquare wrapText="bothSides"/>
              <wp:docPr id="1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A7B0ED" id="Rectangle 13" o:spid="_x0000_s1026" style="position:absolute;margin-left:-73pt;margin-top:717.15pt;width:598pt;height:3.5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" fillcolor="#6f7173" stroked="f" strokeweight="2pt">
              <v:path arrowok="t"/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27538FF4" wp14:editId="4BC652C4">
              <wp:simplePos x="0" y="0"/>
              <wp:positionH relativeFrom="column">
                <wp:posOffset>-481965</wp:posOffset>
              </wp:positionH>
              <wp:positionV relativeFrom="paragraph">
                <wp:posOffset>-749935</wp:posOffset>
              </wp:positionV>
              <wp:extent cx="5403215" cy="99695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215" cy="996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D55A02" w14:textId="77777777" w:rsidR="00555CA6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Responsible Person: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Chief Executive</w:t>
                          </w:r>
                        </w:p>
                        <w:p w14:paraId="0DEACF5A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Date of First Issue: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04217442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Person to Review: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Operations Director</w:t>
                          </w:r>
                        </w:p>
                        <w:p w14:paraId="1275C32C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Last Reviewed: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4ACD357E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Next Review: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538FF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7.95pt;margin-top:-59.05pt;width:425.45pt;height:78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" filled="f" stroked="f">
              <v:textbox>
                <w:txbxContent>
                  <w:p w14:paraId="42D55A02" w14:textId="77777777" w:rsidR="00555CA6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Responsible Person: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Chief Executive</w:t>
                    </w:r>
                  </w:p>
                  <w:p w14:paraId="0DEACF5A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Date of First Issue: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04217442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Person to Review: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Operations Director</w:t>
                    </w:r>
                  </w:p>
                  <w:p w14:paraId="1275C32C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Last Reviewed: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4ACD357E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Next Review: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  <w:p w14:paraId="14C2BD3B" w14:textId="77777777" w:rsidR="000846C5" w:rsidRDefault="000846C5" w:rsidP="00563FD5">
    <w:pPr>
      <w:pStyle w:val="Footer"/>
      <w:ind w:left="4513" w:hanging="4513"/>
    </w:pPr>
  </w:p>
  <w:p w14:paraId="0DE23051" w14:textId="77777777" w:rsidR="000846C5" w:rsidRDefault="00864A09" w:rsidP="00563FD5">
    <w:pPr>
      <w:pStyle w:val="Footer"/>
      <w:ind w:left="4513" w:hanging="4513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261FBDA" wp14:editId="54079B15">
              <wp:simplePos x="0" y="0"/>
              <wp:positionH relativeFrom="column">
                <wp:posOffset>-713740</wp:posOffset>
              </wp:positionH>
              <wp:positionV relativeFrom="paragraph">
                <wp:posOffset>74930</wp:posOffset>
              </wp:positionV>
              <wp:extent cx="7219950" cy="4572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19950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CC9BF" w14:textId="77777777" w:rsidR="000846C5" w:rsidRPr="00FC5CF2" w:rsidRDefault="000846C5" w:rsidP="00C310E7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F7F7F"/>
                              <w:sz w:val="14"/>
                            </w:rPr>
                          </w:pPr>
                          <w:r w:rsidRPr="00FC5CF2">
                            <w:rPr>
                              <w:rFonts w:cs="Calibri"/>
                              <w:color w:val="7F7F7F"/>
                              <w:sz w:val="14"/>
                            </w:rPr>
      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      </w:r>
                        </w:p>
                        <w:p w14:paraId="4414AB68" w14:textId="77777777" w:rsidR="000846C5" w:rsidRDefault="000846C5" w:rsidP="00C310E7">
                          <w:pPr>
                            <w:jc w:val="center"/>
                          </w:pPr>
                        </w:p>
                        <w:p w14:paraId="68009AE8" w14:textId="77777777" w:rsidR="000846C5" w:rsidRDefault="000846C5" w:rsidP="00C310E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61FBDA" id="_x0000_s1027" type="#_x0000_t202" style="position:absolute;left:0;text-align:left;margin-left:-56.2pt;margin-top:5.9pt;width:568.5pt;height:3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" filled="f" stroked="f">
              <v:textbox>
                <w:txbxContent>
                  <w:p w14:paraId="713CC9BF" w14:textId="77777777" w:rsidR="000846C5" w:rsidRPr="00FC5CF2" w:rsidRDefault="000846C5" w:rsidP="00C310E7">
                    <w:pPr>
                      <w:spacing w:after="0"/>
                      <w:jc w:val="center"/>
                      <w:rPr>
                        <w:rFonts w:cs="Calibri"/>
                        <w:color w:val="7F7F7F"/>
                        <w:sz w:val="14"/>
                      </w:rPr>
                    </w:pPr>
                    <w:r w:rsidRPr="00FC5CF2">
                      <w:rPr>
                        <w:rFonts w:cs="Calibri"/>
                        <w:color w:val="7F7F7F"/>
                        <w:sz w:val="14"/>
                      </w:rPr>
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</w:r>
                  </w:p>
                  <w:p w14:paraId="4414AB68" w14:textId="77777777" w:rsidR="000846C5" w:rsidRDefault="000846C5" w:rsidP="00C310E7">
                    <w:pPr>
                      <w:jc w:val="center"/>
                    </w:pPr>
                  </w:p>
                  <w:p w14:paraId="68009AE8" w14:textId="77777777" w:rsidR="000846C5" w:rsidRDefault="000846C5" w:rsidP="00C310E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15144" w14:textId="77777777" w:rsidR="00917FA0" w:rsidRDefault="00917FA0" w:rsidP="000846C5">
      <w:pPr>
        <w:spacing w:after="0" w:line="240" w:lineRule="auto"/>
      </w:pPr>
      <w:r>
        <w:separator/>
      </w:r>
    </w:p>
  </w:footnote>
  <w:footnote w:type="continuationSeparator" w:id="0">
    <w:p w14:paraId="0DA33D41" w14:textId="77777777" w:rsidR="00917FA0" w:rsidRDefault="00917FA0" w:rsidP="00084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148EF" w14:textId="77777777" w:rsidR="00A462EA" w:rsidRDefault="00A462E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800" behindDoc="1" locked="0" layoutInCell="1" allowOverlap="1" wp14:anchorId="6AE23D6A" wp14:editId="045B0D36">
          <wp:simplePos x="0" y="0"/>
          <wp:positionH relativeFrom="column">
            <wp:posOffset>2068830</wp:posOffset>
          </wp:positionH>
          <wp:positionV relativeFrom="paragraph">
            <wp:posOffset>96520</wp:posOffset>
          </wp:positionV>
          <wp:extent cx="2459990" cy="897255"/>
          <wp:effectExtent l="0" t="0" r="0" b="0"/>
          <wp:wrapThrough wrapText="bothSides">
            <wp:wrapPolygon edited="0">
              <wp:start x="0" y="0"/>
              <wp:lineTo x="0" y="21096"/>
              <wp:lineTo x="21410" y="21096"/>
              <wp:lineTo x="21410" y="0"/>
              <wp:lineTo x="0" y="0"/>
            </wp:wrapPolygon>
          </wp:wrapThrough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990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34937"/>
    <w:multiLevelType w:val="hybridMultilevel"/>
    <w:tmpl w:val="EDF69B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BD05E7"/>
    <w:multiLevelType w:val="hybridMultilevel"/>
    <w:tmpl w:val="407C41FE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" w15:restartNumberingAfterBreak="0">
    <w:nsid w:val="1F2C1227"/>
    <w:multiLevelType w:val="hybridMultilevel"/>
    <w:tmpl w:val="38F69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47A53"/>
    <w:multiLevelType w:val="hybridMultilevel"/>
    <w:tmpl w:val="21B0E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A0544"/>
    <w:multiLevelType w:val="hybridMultilevel"/>
    <w:tmpl w:val="73D2C67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E54B0C"/>
    <w:multiLevelType w:val="hybridMultilevel"/>
    <w:tmpl w:val="544EB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7C15903"/>
    <w:multiLevelType w:val="hybridMultilevel"/>
    <w:tmpl w:val="08D8A602"/>
    <w:lvl w:ilvl="0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A73489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5A34AAF"/>
    <w:multiLevelType w:val="hybridMultilevel"/>
    <w:tmpl w:val="9B28E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74127"/>
    <w:multiLevelType w:val="hybridMultilevel"/>
    <w:tmpl w:val="DEA295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1936255">
    <w:abstractNumId w:val="1"/>
  </w:num>
  <w:num w:numId="2" w16cid:durableId="73623531">
    <w:abstractNumId w:val="4"/>
  </w:num>
  <w:num w:numId="3" w16cid:durableId="1767380017">
    <w:abstractNumId w:val="0"/>
  </w:num>
  <w:num w:numId="4" w16cid:durableId="1709793855">
    <w:abstractNumId w:val="9"/>
  </w:num>
  <w:num w:numId="5" w16cid:durableId="939218150">
    <w:abstractNumId w:val="6"/>
  </w:num>
  <w:num w:numId="6" w16cid:durableId="135804265">
    <w:abstractNumId w:val="5"/>
  </w:num>
  <w:num w:numId="7" w16cid:durableId="1715156975">
    <w:abstractNumId w:val="8"/>
  </w:num>
  <w:num w:numId="8" w16cid:durableId="1719434796">
    <w:abstractNumId w:val="2"/>
  </w:num>
  <w:num w:numId="9" w16cid:durableId="796294132">
    <w:abstractNumId w:val="3"/>
  </w:num>
  <w:num w:numId="10" w16cid:durableId="13457438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1B4"/>
    <w:rsid w:val="000429F2"/>
    <w:rsid w:val="0004757B"/>
    <w:rsid w:val="000534F8"/>
    <w:rsid w:val="000651B4"/>
    <w:rsid w:val="00071D13"/>
    <w:rsid w:val="000740AF"/>
    <w:rsid w:val="000846C5"/>
    <w:rsid w:val="0008471A"/>
    <w:rsid w:val="00085CFA"/>
    <w:rsid w:val="000965A5"/>
    <w:rsid w:val="000B432F"/>
    <w:rsid w:val="000B4449"/>
    <w:rsid w:val="000B6F31"/>
    <w:rsid w:val="000D3A19"/>
    <w:rsid w:val="000D593E"/>
    <w:rsid w:val="000F4770"/>
    <w:rsid w:val="000F60E0"/>
    <w:rsid w:val="00106F73"/>
    <w:rsid w:val="00110B2E"/>
    <w:rsid w:val="0012768C"/>
    <w:rsid w:val="00163DC1"/>
    <w:rsid w:val="0017553B"/>
    <w:rsid w:val="0018560C"/>
    <w:rsid w:val="001861C4"/>
    <w:rsid w:val="001A3DD1"/>
    <w:rsid w:val="001A5489"/>
    <w:rsid w:val="001A5B97"/>
    <w:rsid w:val="001D7CFB"/>
    <w:rsid w:val="001E5B53"/>
    <w:rsid w:val="00221B57"/>
    <w:rsid w:val="00226818"/>
    <w:rsid w:val="00243897"/>
    <w:rsid w:val="00257AB3"/>
    <w:rsid w:val="00262F4D"/>
    <w:rsid w:val="002A0CFE"/>
    <w:rsid w:val="002B3ECF"/>
    <w:rsid w:val="002B5627"/>
    <w:rsid w:val="002D0623"/>
    <w:rsid w:val="002D4F70"/>
    <w:rsid w:val="002F1C9C"/>
    <w:rsid w:val="00374874"/>
    <w:rsid w:val="003B3CF7"/>
    <w:rsid w:val="003C14A9"/>
    <w:rsid w:val="003C59E0"/>
    <w:rsid w:val="00413E04"/>
    <w:rsid w:val="00431041"/>
    <w:rsid w:val="00481F88"/>
    <w:rsid w:val="004A53AD"/>
    <w:rsid w:val="004D588F"/>
    <w:rsid w:val="004E45AC"/>
    <w:rsid w:val="004F62FB"/>
    <w:rsid w:val="004F6FF5"/>
    <w:rsid w:val="005264CE"/>
    <w:rsid w:val="005522BC"/>
    <w:rsid w:val="00555CA6"/>
    <w:rsid w:val="00563FD5"/>
    <w:rsid w:val="005810A0"/>
    <w:rsid w:val="00583507"/>
    <w:rsid w:val="00596667"/>
    <w:rsid w:val="005A0B82"/>
    <w:rsid w:val="005C3277"/>
    <w:rsid w:val="005F79FC"/>
    <w:rsid w:val="00605699"/>
    <w:rsid w:val="006171EB"/>
    <w:rsid w:val="00637B6B"/>
    <w:rsid w:val="00652BC1"/>
    <w:rsid w:val="006646C6"/>
    <w:rsid w:val="00666C01"/>
    <w:rsid w:val="00670AC9"/>
    <w:rsid w:val="00687ECF"/>
    <w:rsid w:val="006B18D4"/>
    <w:rsid w:val="006C09FA"/>
    <w:rsid w:val="006F1F15"/>
    <w:rsid w:val="00704DE4"/>
    <w:rsid w:val="00707E6C"/>
    <w:rsid w:val="00714DBD"/>
    <w:rsid w:val="00734567"/>
    <w:rsid w:val="0073474A"/>
    <w:rsid w:val="00744EC1"/>
    <w:rsid w:val="00754BC6"/>
    <w:rsid w:val="00796464"/>
    <w:rsid w:val="007A5203"/>
    <w:rsid w:val="007A6849"/>
    <w:rsid w:val="007C17FD"/>
    <w:rsid w:val="007C1E41"/>
    <w:rsid w:val="007F1E3F"/>
    <w:rsid w:val="008078C8"/>
    <w:rsid w:val="00815528"/>
    <w:rsid w:val="008303B8"/>
    <w:rsid w:val="00845DD9"/>
    <w:rsid w:val="00864A09"/>
    <w:rsid w:val="00876C61"/>
    <w:rsid w:val="008F687D"/>
    <w:rsid w:val="00917FA0"/>
    <w:rsid w:val="00925BDB"/>
    <w:rsid w:val="00931717"/>
    <w:rsid w:val="0095294D"/>
    <w:rsid w:val="00961C84"/>
    <w:rsid w:val="0096625D"/>
    <w:rsid w:val="00973902"/>
    <w:rsid w:val="00975900"/>
    <w:rsid w:val="009920C4"/>
    <w:rsid w:val="009D228E"/>
    <w:rsid w:val="009D28F5"/>
    <w:rsid w:val="009F0747"/>
    <w:rsid w:val="00A229A6"/>
    <w:rsid w:val="00A31CDF"/>
    <w:rsid w:val="00A41525"/>
    <w:rsid w:val="00A42C27"/>
    <w:rsid w:val="00A462EA"/>
    <w:rsid w:val="00A46478"/>
    <w:rsid w:val="00AA78C8"/>
    <w:rsid w:val="00AD6F8B"/>
    <w:rsid w:val="00AF633C"/>
    <w:rsid w:val="00B1128B"/>
    <w:rsid w:val="00B15E1F"/>
    <w:rsid w:val="00B217C9"/>
    <w:rsid w:val="00B42EC6"/>
    <w:rsid w:val="00B90627"/>
    <w:rsid w:val="00B95C10"/>
    <w:rsid w:val="00BC6E54"/>
    <w:rsid w:val="00BD0ECA"/>
    <w:rsid w:val="00BE6179"/>
    <w:rsid w:val="00C303EF"/>
    <w:rsid w:val="00C310E7"/>
    <w:rsid w:val="00C32525"/>
    <w:rsid w:val="00C45B47"/>
    <w:rsid w:val="00C46D5F"/>
    <w:rsid w:val="00C52453"/>
    <w:rsid w:val="00C54E27"/>
    <w:rsid w:val="00C86BC7"/>
    <w:rsid w:val="00C877D8"/>
    <w:rsid w:val="00C9310C"/>
    <w:rsid w:val="00CA51B8"/>
    <w:rsid w:val="00CC3481"/>
    <w:rsid w:val="00CE447D"/>
    <w:rsid w:val="00D16BC9"/>
    <w:rsid w:val="00D322CC"/>
    <w:rsid w:val="00D33608"/>
    <w:rsid w:val="00D3586B"/>
    <w:rsid w:val="00D45478"/>
    <w:rsid w:val="00D47AC6"/>
    <w:rsid w:val="00D7382B"/>
    <w:rsid w:val="00D82F11"/>
    <w:rsid w:val="00D8513F"/>
    <w:rsid w:val="00DA744C"/>
    <w:rsid w:val="00DB1624"/>
    <w:rsid w:val="00DC141A"/>
    <w:rsid w:val="00DD50B2"/>
    <w:rsid w:val="00DD74DF"/>
    <w:rsid w:val="00E24A20"/>
    <w:rsid w:val="00E2570B"/>
    <w:rsid w:val="00E92BAD"/>
    <w:rsid w:val="00E92C31"/>
    <w:rsid w:val="00E92E42"/>
    <w:rsid w:val="00EC476D"/>
    <w:rsid w:val="00F10FA3"/>
    <w:rsid w:val="00F14B0F"/>
    <w:rsid w:val="00F50A6A"/>
    <w:rsid w:val="00F662E1"/>
    <w:rsid w:val="00F772E3"/>
    <w:rsid w:val="00FB127D"/>
    <w:rsid w:val="00FC3028"/>
    <w:rsid w:val="00FC5CF2"/>
    <w:rsid w:val="00FC676D"/>
    <w:rsid w:val="00FD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  <o:shapelayout v:ext="edit">
      <o:idmap v:ext="edit" data="2"/>
    </o:shapelayout>
  </w:shapeDefaults>
  <w:decimalSymbol w:val="."/>
  <w:listSeparator w:val=","/>
  <w14:docId w14:val="0C978FE5"/>
  <w15:docId w15:val="{69D4F785-E727-43FD-BB37-AF60525A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E6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6C5"/>
  </w:style>
  <w:style w:type="paragraph" w:styleId="Footer">
    <w:name w:val="footer"/>
    <w:basedOn w:val="Normal"/>
    <w:link w:val="Foot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6C5"/>
  </w:style>
  <w:style w:type="paragraph" w:styleId="BalloonText">
    <w:name w:val="Balloon Text"/>
    <w:basedOn w:val="Normal"/>
    <w:link w:val="BalloonTextChar"/>
    <w:uiPriority w:val="99"/>
    <w:semiHidden/>
    <w:unhideWhenUsed/>
    <w:rsid w:val="00734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474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57A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5CF2"/>
    <w:pPr>
      <w:ind w:left="720"/>
      <w:contextualSpacing/>
    </w:pPr>
  </w:style>
  <w:style w:type="table" w:styleId="TableGrid">
    <w:name w:val="Table Grid"/>
    <w:basedOn w:val="TableNormal"/>
    <w:uiPriority w:val="59"/>
    <w:rsid w:val="00D33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pirecbs.org.uk/external-application-for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LP\Rebecca\Aspire\Policies%20&amp;%20procedures\Procedures%20v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C8219-F395-48F1-BD82-EA27CA231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Procedures v4.dot</Template>
  <TotalTime>1</TotalTime>
  <Pages>1</Pages>
  <Words>179</Words>
  <Characters>903</Characters>
  <Application>Microsoft Office Word</Application>
  <DocSecurity>0</DocSecurity>
  <Lines>34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Heim, Rebecca</dc:creator>
  <cp:lastModifiedBy>Barnes, Marc</cp:lastModifiedBy>
  <cp:revision>8</cp:revision>
  <cp:lastPrinted>2015-11-17T08:04:00Z</cp:lastPrinted>
  <dcterms:created xsi:type="dcterms:W3CDTF">2023-07-04T10:17:00Z</dcterms:created>
  <dcterms:modified xsi:type="dcterms:W3CDTF">2026-08-18T07:38:00Z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2024-09-17T09:43:40Z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40fda30b-1576-4167-9e72-9ad37ee1e367</vt:lpwstr>
  </property>
  <property fmtid="{D5CDD505-2E9C-101B-9397-08002B2CF9AE}" pid="7" name="MSIP_Label_defa4170-0d19-0005-0004-bc88714345d2_ActionId">
    <vt:lpwstr>5fefc14c-4d67-479b-b613-89e8653fd47e</vt:lpwstr>
  </property>
  <property fmtid="{D5CDD505-2E9C-101B-9397-08002B2CF9AE}" pid="8" name="MSIP_Label_defa4170-0d19-0005-0004-bc88714345d2_ContentBits">
    <vt:lpwstr>0</vt:lpwstr>
  </property>
</Properties>
</file>