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2D99" w14:textId="77777777" w:rsidR="00FE15F1" w:rsidRPr="00FE15F1" w:rsidRDefault="00FE15F1" w:rsidP="00FE15F1">
      <w:pPr>
        <w:shd w:val="clear" w:color="auto" w:fill="F4C500"/>
        <w:spacing w:after="120" w:line="240" w:lineRule="auto"/>
        <w:ind w:left="-284" w:right="543"/>
        <w:jc w:val="center"/>
        <w:rPr>
          <w:rFonts w:ascii="Trebuchet MS" w:hAnsi="Trebuchet MS"/>
          <w:sz w:val="28"/>
        </w:rPr>
      </w:pPr>
      <w:r w:rsidRPr="00FE15F1">
        <w:rPr>
          <w:rFonts w:ascii="Trebuchet MS" w:hAnsi="Trebuchet MS"/>
          <w:b/>
          <w:sz w:val="28"/>
        </w:rPr>
        <w:t>JOB DESCRIPTION</w:t>
      </w:r>
    </w:p>
    <w:tbl>
      <w:tblPr>
        <w:tblW w:w="0" w:type="auto"/>
        <w:tblInd w:w="-1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73"/>
      </w:tblGrid>
      <w:tr w:rsidR="00FE15F1" w:rsidRPr="00FE15F1" w14:paraId="51461A20" w14:textId="77777777" w:rsidTr="00FE15F1">
        <w:tc>
          <w:tcPr>
            <w:tcW w:w="9673" w:type="dxa"/>
          </w:tcPr>
          <w:p w14:paraId="6CE611CF" w14:textId="77777777" w:rsidR="00FE15F1" w:rsidRPr="006D7177" w:rsidRDefault="00FE15F1" w:rsidP="00FE15F1">
            <w:pPr>
              <w:spacing w:after="120" w:line="240" w:lineRule="auto"/>
              <w:ind w:right="543"/>
              <w:rPr>
                <w:b/>
              </w:rPr>
            </w:pPr>
            <w:r w:rsidRPr="006D7177">
              <w:rPr>
                <w:b/>
              </w:rPr>
              <w:t>ASPIRE COMMUNITY BENEFIT SOCIETY</w:t>
            </w:r>
            <w:r w:rsidR="00F25E00">
              <w:rPr>
                <w:b/>
              </w:rPr>
              <w:t xml:space="preserve"> LIMITED</w:t>
            </w:r>
          </w:p>
        </w:tc>
      </w:tr>
    </w:tbl>
    <w:p w14:paraId="09651512" w14:textId="77777777" w:rsidR="00FE15F1" w:rsidRPr="00FE15F1"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D3E62" w:rsidRPr="00FE15F1" w14:paraId="648297CE" w14:textId="77777777" w:rsidTr="00FD3E62">
        <w:tc>
          <w:tcPr>
            <w:tcW w:w="9640" w:type="dxa"/>
            <w:vAlign w:val="center"/>
          </w:tcPr>
          <w:p w14:paraId="05E6060B" w14:textId="6620F7CC" w:rsidR="00FD3E62" w:rsidRPr="00FE15F1" w:rsidRDefault="00FD3E62" w:rsidP="00B06762">
            <w:pPr>
              <w:spacing w:after="120" w:line="240" w:lineRule="auto"/>
              <w:ind w:right="543"/>
            </w:pPr>
            <w:r w:rsidRPr="00FE15F1">
              <w:rPr>
                <w:b/>
              </w:rPr>
              <w:t xml:space="preserve">POST </w:t>
            </w:r>
            <w:proofErr w:type="gramStart"/>
            <w:r w:rsidRPr="00FE15F1">
              <w:rPr>
                <w:b/>
              </w:rPr>
              <w:t>TITLE</w:t>
            </w:r>
            <w:r w:rsidRPr="00FE15F1">
              <w:t xml:space="preserve"> </w:t>
            </w:r>
            <w:r w:rsidRPr="00FE15F1">
              <w:rPr>
                <w:b/>
              </w:rPr>
              <w:t xml:space="preserve"> </w:t>
            </w:r>
            <w:r w:rsidR="000E047C">
              <w:rPr>
                <w:b/>
              </w:rPr>
              <w:t>:</w:t>
            </w:r>
            <w:proofErr w:type="gramEnd"/>
            <w:r w:rsidR="000E047C">
              <w:rPr>
                <w:b/>
              </w:rPr>
              <w:t xml:space="preserve"> L&amp;D Facilitator (Core Skills Trainer)</w:t>
            </w:r>
          </w:p>
        </w:tc>
      </w:tr>
    </w:tbl>
    <w:p w14:paraId="0106A271" w14:textId="77777777" w:rsidR="00FE15F1" w:rsidRPr="00FE15F1"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6A47B52A" w14:textId="77777777" w:rsidTr="00FE15F1">
        <w:tc>
          <w:tcPr>
            <w:tcW w:w="9663" w:type="dxa"/>
          </w:tcPr>
          <w:p w14:paraId="76926C0A" w14:textId="5F461ACD" w:rsidR="00FE15F1" w:rsidRPr="00FE15F1" w:rsidRDefault="00FE15F1" w:rsidP="00B06762">
            <w:pPr>
              <w:spacing w:after="120" w:line="240" w:lineRule="auto"/>
              <w:ind w:right="543"/>
            </w:pPr>
            <w:r w:rsidRPr="00FE15F1">
              <w:rPr>
                <w:b/>
              </w:rPr>
              <w:t xml:space="preserve">POST(S) TO WHICH DIRECTLY </w:t>
            </w:r>
            <w:proofErr w:type="gramStart"/>
            <w:r w:rsidRPr="00FE15F1">
              <w:rPr>
                <w:b/>
              </w:rPr>
              <w:t>RESPONSIBLE</w:t>
            </w:r>
            <w:r w:rsidRPr="00FE15F1">
              <w:t xml:space="preserve">  </w:t>
            </w:r>
            <w:r w:rsidR="000E047C">
              <w:t>:</w:t>
            </w:r>
            <w:proofErr w:type="gramEnd"/>
            <w:r w:rsidR="000E047C">
              <w:t xml:space="preserve"> HR Advisor (L&amp;D)</w:t>
            </w:r>
          </w:p>
        </w:tc>
      </w:tr>
    </w:tbl>
    <w:p w14:paraId="5BFE0976" w14:textId="77777777" w:rsidR="00FE15F1" w:rsidRPr="00FE15F1"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7E88E7E4" w14:textId="77777777" w:rsidTr="00FE15F1">
        <w:tc>
          <w:tcPr>
            <w:tcW w:w="9663" w:type="dxa"/>
          </w:tcPr>
          <w:p w14:paraId="3BBDE1B6" w14:textId="7A11E8D3" w:rsidR="00FE15F1" w:rsidRPr="00FE15F1" w:rsidRDefault="00FE15F1" w:rsidP="00B06762">
            <w:pPr>
              <w:spacing w:after="120" w:line="240" w:lineRule="auto"/>
              <w:ind w:right="543"/>
            </w:pPr>
            <w:r w:rsidRPr="00FE15F1">
              <w:rPr>
                <w:b/>
              </w:rPr>
              <w:t xml:space="preserve">POSTS(S) FOR WHICH DIRECTLY </w:t>
            </w:r>
            <w:proofErr w:type="gramStart"/>
            <w:r w:rsidRPr="00FE15F1">
              <w:rPr>
                <w:b/>
              </w:rPr>
              <w:t xml:space="preserve">RESPONSIBLE  </w:t>
            </w:r>
            <w:r w:rsidR="000E047C">
              <w:rPr>
                <w:b/>
              </w:rPr>
              <w:t>:</w:t>
            </w:r>
            <w:proofErr w:type="gramEnd"/>
            <w:r w:rsidR="000E047C">
              <w:rPr>
                <w:b/>
              </w:rPr>
              <w:t xml:space="preserve"> N/A</w:t>
            </w:r>
          </w:p>
        </w:tc>
      </w:tr>
    </w:tbl>
    <w:p w14:paraId="653521CB"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36EDB1FD" w14:textId="77777777" w:rsidTr="00FE15F1">
        <w:tc>
          <w:tcPr>
            <w:tcW w:w="9663" w:type="dxa"/>
          </w:tcPr>
          <w:p w14:paraId="38342B13" w14:textId="77777777" w:rsidR="00FE15F1" w:rsidRDefault="00FE15F1" w:rsidP="00B06762">
            <w:pPr>
              <w:shd w:val="clear" w:color="auto" w:fill="D3D5D7"/>
              <w:spacing w:after="120" w:line="240" w:lineRule="auto"/>
            </w:pPr>
            <w:r w:rsidRPr="00FE15F1">
              <w:rPr>
                <w:b/>
              </w:rPr>
              <w:t xml:space="preserve">PURPOSE OF THE </w:t>
            </w:r>
            <w:proofErr w:type="gramStart"/>
            <w:r w:rsidRPr="00FE15F1">
              <w:rPr>
                <w:b/>
              </w:rPr>
              <w:t xml:space="preserve">JOB </w:t>
            </w:r>
            <w:r w:rsidRPr="00FE15F1">
              <w:t xml:space="preserve"> </w:t>
            </w:r>
            <w:r w:rsidR="00D40B09">
              <w:t>.</w:t>
            </w:r>
            <w:proofErr w:type="gramEnd"/>
          </w:p>
          <w:p w14:paraId="7D12024C" w14:textId="77777777" w:rsidR="000E047C" w:rsidRDefault="000E047C" w:rsidP="00B06762">
            <w:pPr>
              <w:shd w:val="clear" w:color="auto" w:fill="D3D5D7"/>
              <w:spacing w:after="120" w:line="240" w:lineRule="auto"/>
            </w:pPr>
          </w:p>
          <w:p w14:paraId="36EF1605" w14:textId="77777777" w:rsidR="000E047C" w:rsidRPr="00141BE7" w:rsidRDefault="000E047C" w:rsidP="000E047C">
            <w:pPr>
              <w:rPr>
                <w:b/>
                <w:bCs/>
              </w:rPr>
            </w:pPr>
            <w:r w:rsidRPr="00141BE7">
              <w:rPr>
                <w:b/>
                <w:bCs/>
              </w:rPr>
              <w:t>Why the role exists</w:t>
            </w:r>
          </w:p>
          <w:p w14:paraId="0D2C93C3" w14:textId="77777777" w:rsidR="000E047C" w:rsidRDefault="000E047C" w:rsidP="000E047C">
            <w:r>
              <w:t>Aspire CBS hold learning and development at the heart of the experience for all our staff and customers. To do this we’re looking for a facilitator who can drive the quality and engagement of our core skills. This will cover a range of skills essential to be successful but also to help build developmental programmes for all levels of employee.</w:t>
            </w:r>
          </w:p>
          <w:p w14:paraId="425E4E46" w14:textId="77777777" w:rsidR="000E047C" w:rsidRPr="00FE15F1" w:rsidRDefault="000E047C" w:rsidP="00B06762">
            <w:pPr>
              <w:shd w:val="clear" w:color="auto" w:fill="D3D5D7"/>
              <w:spacing w:after="120" w:line="240" w:lineRule="auto"/>
            </w:pPr>
          </w:p>
        </w:tc>
      </w:tr>
    </w:tbl>
    <w:p w14:paraId="57D21997"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5085D3EE" w14:textId="77777777" w:rsidTr="00FE15F1">
        <w:tc>
          <w:tcPr>
            <w:tcW w:w="9663" w:type="dxa"/>
          </w:tcPr>
          <w:p w14:paraId="322C982A" w14:textId="77777777" w:rsidR="00FE15F1" w:rsidRPr="00FE15F1" w:rsidRDefault="00FE15F1" w:rsidP="004A2804">
            <w:pPr>
              <w:shd w:val="clear" w:color="auto" w:fill="D3D5D7"/>
              <w:spacing w:after="120" w:line="240" w:lineRule="auto"/>
              <w:rPr>
                <w:b/>
              </w:rPr>
            </w:pPr>
            <w:r w:rsidRPr="00FE15F1">
              <w:rPr>
                <w:b/>
              </w:rPr>
              <w:t>RESPONSIBILITIES</w:t>
            </w:r>
          </w:p>
          <w:p w14:paraId="5B048A0D" w14:textId="77777777" w:rsidR="000E047C" w:rsidRPr="00141BE7" w:rsidRDefault="000E047C" w:rsidP="000E047C">
            <w:pPr>
              <w:rPr>
                <w:b/>
                <w:bCs/>
              </w:rPr>
            </w:pPr>
            <w:r w:rsidRPr="00141BE7">
              <w:rPr>
                <w:b/>
                <w:bCs/>
              </w:rPr>
              <w:t xml:space="preserve">What you’ll </w:t>
            </w:r>
            <w:r>
              <w:rPr>
                <w:b/>
                <w:bCs/>
              </w:rPr>
              <w:t xml:space="preserve">be </w:t>
            </w:r>
            <w:r w:rsidRPr="00141BE7">
              <w:rPr>
                <w:b/>
                <w:bCs/>
              </w:rPr>
              <w:t>doing</w:t>
            </w:r>
          </w:p>
          <w:p w14:paraId="58310E2E" w14:textId="77777777" w:rsidR="000E047C" w:rsidRDefault="000E047C" w:rsidP="000E047C">
            <w:r>
              <w:t>Y</w:t>
            </w:r>
            <w:r w:rsidRPr="003A7CF5">
              <w:t xml:space="preserve">ou will play an important part in strengthening </w:t>
            </w:r>
            <w:proofErr w:type="spellStart"/>
            <w:r w:rsidRPr="003A7CF5">
              <w:t>Aspire’s</w:t>
            </w:r>
            <w:proofErr w:type="spellEnd"/>
            <w:r w:rsidRPr="003A7CF5">
              <w:t xml:space="preserve"> internal learning and development offer.</w:t>
            </w:r>
            <w:r>
              <w:t xml:space="preserve"> This means creating, developing and delivering core learning modules. Your </w:t>
            </w:r>
            <w:proofErr w:type="gramStart"/>
            <w:r>
              <w:t>main focus</w:t>
            </w:r>
            <w:proofErr w:type="gramEnd"/>
            <w:r>
              <w:t xml:space="preserve"> will be:</w:t>
            </w:r>
          </w:p>
          <w:p w14:paraId="6CF9E568" w14:textId="77777777" w:rsidR="000E047C" w:rsidRDefault="000E047C" w:rsidP="000E047C">
            <w:pPr>
              <w:pStyle w:val="ListParagraph"/>
              <w:numPr>
                <w:ilvl w:val="0"/>
                <w:numId w:val="9"/>
              </w:numPr>
              <w:spacing w:after="160" w:line="278" w:lineRule="auto"/>
            </w:pPr>
            <w:r>
              <w:t>delivering engaging core skills training;</w:t>
            </w:r>
          </w:p>
          <w:p w14:paraId="49E2B9CC" w14:textId="77777777" w:rsidR="000E047C" w:rsidRDefault="000E047C" w:rsidP="000E047C">
            <w:pPr>
              <w:pStyle w:val="ListParagraph"/>
              <w:numPr>
                <w:ilvl w:val="0"/>
                <w:numId w:val="9"/>
              </w:numPr>
              <w:spacing w:after="160" w:line="278" w:lineRule="auto"/>
            </w:pPr>
            <w:r>
              <w:t>adapting and improving learning materials;</w:t>
            </w:r>
          </w:p>
          <w:p w14:paraId="19FE9A0F" w14:textId="77777777" w:rsidR="000E047C" w:rsidRDefault="000E047C" w:rsidP="000E047C">
            <w:pPr>
              <w:pStyle w:val="ListParagraph"/>
              <w:numPr>
                <w:ilvl w:val="0"/>
                <w:numId w:val="9"/>
              </w:numPr>
              <w:spacing w:after="160" w:line="278" w:lineRule="auto"/>
            </w:pPr>
            <w:r>
              <w:t>supporting learners before, during and after training;</w:t>
            </w:r>
          </w:p>
          <w:p w14:paraId="5768E7D9" w14:textId="77777777" w:rsidR="000E047C" w:rsidRDefault="000E047C" w:rsidP="000E047C">
            <w:pPr>
              <w:pStyle w:val="ListParagraph"/>
              <w:numPr>
                <w:ilvl w:val="0"/>
                <w:numId w:val="9"/>
              </w:numPr>
              <w:spacing w:after="160" w:line="278" w:lineRule="auto"/>
            </w:pPr>
            <w:r>
              <w:t>gathering feedback and helping assess whether learning is making a difference;</w:t>
            </w:r>
          </w:p>
          <w:p w14:paraId="6E9344B9" w14:textId="77777777" w:rsidR="000E047C" w:rsidRDefault="000E047C" w:rsidP="000E047C">
            <w:pPr>
              <w:pStyle w:val="ListParagraph"/>
              <w:numPr>
                <w:ilvl w:val="0"/>
                <w:numId w:val="9"/>
              </w:numPr>
              <w:spacing w:after="160" w:line="278" w:lineRule="auto"/>
            </w:pPr>
            <w:r>
              <w:t>keeping learning records and materials up to date.</w:t>
            </w:r>
          </w:p>
          <w:p w14:paraId="22C065B2" w14:textId="77777777" w:rsidR="000E047C" w:rsidRDefault="000E047C" w:rsidP="000E047C">
            <w:r>
              <w:t>As the role develops, there may also be opportunities to contribute to:</w:t>
            </w:r>
          </w:p>
          <w:p w14:paraId="4A0A1423" w14:textId="77777777" w:rsidR="000E047C" w:rsidRDefault="000E047C" w:rsidP="000E047C">
            <w:pPr>
              <w:pStyle w:val="ListParagraph"/>
              <w:numPr>
                <w:ilvl w:val="0"/>
                <w:numId w:val="10"/>
              </w:numPr>
              <w:spacing w:after="160" w:line="278" w:lineRule="auto"/>
            </w:pPr>
            <w:r>
              <w:t>coaching and mentoring;</w:t>
            </w:r>
          </w:p>
          <w:p w14:paraId="7FB35E93" w14:textId="77777777" w:rsidR="000E047C" w:rsidRDefault="000E047C" w:rsidP="000E047C">
            <w:pPr>
              <w:pStyle w:val="ListParagraph"/>
              <w:numPr>
                <w:ilvl w:val="0"/>
                <w:numId w:val="10"/>
              </w:numPr>
              <w:spacing w:after="160" w:line="278" w:lineRule="auto"/>
            </w:pPr>
            <w:r>
              <w:t>short-form and digital learning;</w:t>
            </w:r>
          </w:p>
          <w:p w14:paraId="1F4021C5" w14:textId="77777777" w:rsidR="000E047C" w:rsidRDefault="000E047C" w:rsidP="000E047C">
            <w:pPr>
              <w:pStyle w:val="ListParagraph"/>
              <w:numPr>
                <w:ilvl w:val="0"/>
                <w:numId w:val="10"/>
              </w:numPr>
              <w:spacing w:after="160" w:line="278" w:lineRule="auto"/>
            </w:pPr>
            <w:r>
              <w:t>LMS learning pathways;</w:t>
            </w:r>
          </w:p>
          <w:p w14:paraId="7A5C397C" w14:textId="77777777" w:rsidR="000E047C" w:rsidRDefault="000E047C" w:rsidP="000E047C">
            <w:pPr>
              <w:pStyle w:val="ListParagraph"/>
              <w:numPr>
                <w:ilvl w:val="0"/>
                <w:numId w:val="10"/>
              </w:numPr>
              <w:spacing w:after="160" w:line="278" w:lineRule="auto"/>
            </w:pPr>
            <w:r>
              <w:t>leadership development;</w:t>
            </w:r>
          </w:p>
          <w:p w14:paraId="3F164FB8" w14:textId="77777777" w:rsidR="000E047C" w:rsidRDefault="000E047C" w:rsidP="000E047C">
            <w:pPr>
              <w:pStyle w:val="ListParagraph"/>
              <w:numPr>
                <w:ilvl w:val="0"/>
                <w:numId w:val="10"/>
              </w:numPr>
              <w:spacing w:after="160" w:line="278" w:lineRule="auto"/>
            </w:pPr>
            <w:proofErr w:type="spellStart"/>
            <w:r>
              <w:t>Aspire’s</w:t>
            </w:r>
            <w:proofErr w:type="spellEnd"/>
            <w:r>
              <w:t xml:space="preserve"> longer-term learning academy ambitions.</w:t>
            </w:r>
          </w:p>
          <w:p w14:paraId="55FD217B" w14:textId="77777777" w:rsidR="000E047C" w:rsidRDefault="000E047C" w:rsidP="000E047C">
            <w:r>
              <w:t xml:space="preserve">In time this will expand further and potentially develop into a learning academy seeking profession accreditation. </w:t>
            </w:r>
          </w:p>
          <w:p w14:paraId="6AFA4B24" w14:textId="77777777" w:rsidR="000E047C" w:rsidRDefault="000E047C" w:rsidP="000E047C">
            <w:r>
              <w:t xml:space="preserve">Further opportunities will be available to explore coaching and mentoring, microlearning, LMS pathway, Leadership development along with any other identified areas which help to create a learning culture. </w:t>
            </w:r>
          </w:p>
          <w:p w14:paraId="1F218DA8" w14:textId="77777777" w:rsidR="000E047C" w:rsidRDefault="000E047C" w:rsidP="000E047C">
            <w:r>
              <w:lastRenderedPageBreak/>
              <w:t>Learning will need to be evaluated for impact, this will include a variety of qualitative and behavioural methods, to be designed/assisted with you.</w:t>
            </w:r>
          </w:p>
          <w:p w14:paraId="654416F5" w14:textId="77777777" w:rsidR="000E047C" w:rsidRDefault="000E047C" w:rsidP="000E047C"/>
          <w:p w14:paraId="0031A64D" w14:textId="77777777" w:rsidR="000E047C" w:rsidRDefault="000E047C" w:rsidP="000E047C">
            <w:pPr>
              <w:rPr>
                <w:b/>
                <w:bCs/>
              </w:rPr>
            </w:pPr>
            <w:r>
              <w:rPr>
                <w:b/>
                <w:bCs/>
              </w:rPr>
              <w:t>What we’ve looking for</w:t>
            </w:r>
          </w:p>
          <w:p w14:paraId="0BC57DAA" w14:textId="77777777" w:rsidR="000E047C" w:rsidRDefault="000E047C" w:rsidP="000E047C">
            <w:r>
              <w:t xml:space="preserve">We understand that people rarely fit perfectly into a job description, so the below list is intended as a guide, other relevant experience will always be considered on its own merits. </w:t>
            </w:r>
          </w:p>
          <w:p w14:paraId="3272A43F" w14:textId="77777777" w:rsidR="000E047C" w:rsidRDefault="000E047C" w:rsidP="000E047C">
            <w:pPr>
              <w:pStyle w:val="ListParagraph"/>
              <w:numPr>
                <w:ilvl w:val="0"/>
                <w:numId w:val="8"/>
              </w:numPr>
              <w:spacing w:after="160" w:line="278" w:lineRule="auto"/>
            </w:pPr>
            <w:r>
              <w:t>Demonstrable experience delivering structured training to professionals.</w:t>
            </w:r>
          </w:p>
          <w:p w14:paraId="7313E3A9" w14:textId="77777777" w:rsidR="000E047C" w:rsidRDefault="000E047C" w:rsidP="000E047C">
            <w:pPr>
              <w:pStyle w:val="ListParagraph"/>
              <w:numPr>
                <w:ilvl w:val="0"/>
                <w:numId w:val="8"/>
              </w:numPr>
              <w:spacing w:after="160" w:line="278" w:lineRule="auto"/>
            </w:pPr>
            <w:r>
              <w:t>Face to face and online training expertise.</w:t>
            </w:r>
          </w:p>
          <w:p w14:paraId="5D11B2BB" w14:textId="77777777" w:rsidR="000E047C" w:rsidRPr="00F55ED2" w:rsidRDefault="000E047C" w:rsidP="000E047C">
            <w:pPr>
              <w:pStyle w:val="ListParagraph"/>
              <w:numPr>
                <w:ilvl w:val="0"/>
                <w:numId w:val="8"/>
              </w:numPr>
              <w:spacing w:after="160" w:line="278" w:lineRule="auto"/>
            </w:pPr>
            <w:r w:rsidRPr="00F55ED2">
              <w:t>A relevant training, facilitation or L&amp;D qualification, or equivalent practical experience. We would also consider someone willing to work towards an appropriate qualification</w:t>
            </w:r>
            <w:r>
              <w:t xml:space="preserve"> but is used to facilitating in-person training</w:t>
            </w:r>
            <w:r w:rsidRPr="00F55ED2">
              <w:t>.</w:t>
            </w:r>
          </w:p>
          <w:p w14:paraId="0B029A8F" w14:textId="77777777" w:rsidR="000E047C" w:rsidRPr="00F55ED2" w:rsidRDefault="000E047C" w:rsidP="000E047C">
            <w:pPr>
              <w:pStyle w:val="ListParagraph"/>
              <w:numPr>
                <w:ilvl w:val="0"/>
                <w:numId w:val="8"/>
              </w:numPr>
              <w:spacing w:after="160" w:line="278" w:lineRule="auto"/>
            </w:pPr>
            <w:r w:rsidRPr="00F55ED2">
              <w:t xml:space="preserve">Confident using everyday digital systems and willing to learn how to use </w:t>
            </w:r>
            <w:proofErr w:type="spellStart"/>
            <w:r w:rsidRPr="00F55ED2">
              <w:t>Aspire’s</w:t>
            </w:r>
            <w:proofErr w:type="spellEnd"/>
            <w:r w:rsidRPr="00F55ED2">
              <w:t xml:space="preserve"> learning platform. Previous experience of an LMS would be helpful but is not essential.</w:t>
            </w:r>
          </w:p>
          <w:p w14:paraId="7DF025A1" w14:textId="77777777" w:rsidR="000E047C" w:rsidRPr="00F55ED2" w:rsidRDefault="000E047C" w:rsidP="000E047C">
            <w:pPr>
              <w:pStyle w:val="ListParagraph"/>
              <w:numPr>
                <w:ilvl w:val="0"/>
                <w:numId w:val="8"/>
              </w:numPr>
              <w:spacing w:after="160" w:line="278" w:lineRule="auto"/>
            </w:pPr>
            <w:r w:rsidRPr="00F55ED2">
              <w:t>An interest in understanding whether learning has made a difference, using feedback, observation and other practical measures.</w:t>
            </w:r>
          </w:p>
          <w:p w14:paraId="41D4C9F6" w14:textId="77777777" w:rsidR="000E047C" w:rsidRPr="00D37791" w:rsidRDefault="000E047C" w:rsidP="000E047C">
            <w:pPr>
              <w:rPr>
                <w:b/>
                <w:bCs/>
              </w:rPr>
            </w:pPr>
            <w:r w:rsidRPr="00D37791">
              <w:rPr>
                <w:b/>
                <w:bCs/>
              </w:rPr>
              <w:t>How you’ll work</w:t>
            </w:r>
          </w:p>
          <w:p w14:paraId="1B54C5E0" w14:textId="77777777" w:rsidR="000E047C" w:rsidRPr="00D37791" w:rsidRDefault="000E047C" w:rsidP="000E047C">
            <w:r w:rsidRPr="00D37791">
              <w:t>We’re looking for someone who:</w:t>
            </w:r>
          </w:p>
          <w:p w14:paraId="1E37E9B6" w14:textId="77777777" w:rsidR="000E047C" w:rsidRPr="00D37791" w:rsidRDefault="000E047C" w:rsidP="000E047C">
            <w:pPr>
              <w:numPr>
                <w:ilvl w:val="0"/>
                <w:numId w:val="11"/>
              </w:numPr>
              <w:spacing w:after="160" w:line="278" w:lineRule="auto"/>
            </w:pPr>
            <w:r w:rsidRPr="00D37791">
              <w:rPr>
                <w:b/>
                <w:bCs/>
              </w:rPr>
              <w:t>Enjoys helping people learn</w:t>
            </w:r>
            <w:r w:rsidRPr="00D37791">
              <w:br/>
              <w:t>You’ll bring warmth, enthusiasm and encouragement, helping people feel comfortable and able to take part.</w:t>
            </w:r>
          </w:p>
          <w:p w14:paraId="620D9B98" w14:textId="77777777" w:rsidR="000E047C" w:rsidRPr="00D37791" w:rsidRDefault="000E047C" w:rsidP="000E047C">
            <w:pPr>
              <w:numPr>
                <w:ilvl w:val="0"/>
                <w:numId w:val="11"/>
              </w:numPr>
              <w:spacing w:after="160" w:line="278" w:lineRule="auto"/>
            </w:pPr>
            <w:r w:rsidRPr="00D37791">
              <w:rPr>
                <w:b/>
                <w:bCs/>
              </w:rPr>
              <w:t>Makes things clear and practical</w:t>
            </w:r>
            <w:r w:rsidRPr="00D37791">
              <w:br/>
              <w:t>You’ll explain ideas in a straightforward way and help people understand how learning connects to their day-to-day work.</w:t>
            </w:r>
          </w:p>
          <w:p w14:paraId="3F170410" w14:textId="77777777" w:rsidR="000E047C" w:rsidRPr="00D37791" w:rsidRDefault="000E047C" w:rsidP="000E047C">
            <w:pPr>
              <w:numPr>
                <w:ilvl w:val="0"/>
                <w:numId w:val="11"/>
              </w:numPr>
              <w:spacing w:after="160" w:line="278" w:lineRule="auto"/>
            </w:pPr>
            <w:r w:rsidRPr="00D37791">
              <w:rPr>
                <w:b/>
                <w:bCs/>
              </w:rPr>
              <w:t>Meets people where they are</w:t>
            </w:r>
            <w:r w:rsidRPr="00D37791">
              <w:br/>
              <w:t>Everyone learns differently. You’ll be willing to change your pace or approach so that people feel included and supported.</w:t>
            </w:r>
          </w:p>
          <w:p w14:paraId="7103BE97" w14:textId="77777777" w:rsidR="000E047C" w:rsidRPr="00D37791" w:rsidRDefault="000E047C" w:rsidP="000E047C">
            <w:pPr>
              <w:numPr>
                <w:ilvl w:val="0"/>
                <w:numId w:val="11"/>
              </w:numPr>
              <w:spacing w:after="160" w:line="278" w:lineRule="auto"/>
            </w:pPr>
            <w:r w:rsidRPr="00D37791">
              <w:rPr>
                <w:b/>
                <w:bCs/>
              </w:rPr>
              <w:t>Creates a positive learning space</w:t>
            </w:r>
            <w:r w:rsidRPr="00D37791">
              <w:br/>
              <w:t>You’ll encourage questions, welcome different views and help people learn without worrying about getting things wrong.</w:t>
            </w:r>
          </w:p>
          <w:p w14:paraId="37B38C76" w14:textId="77777777" w:rsidR="000E047C" w:rsidRPr="00D37791" w:rsidRDefault="000E047C" w:rsidP="000E047C">
            <w:pPr>
              <w:numPr>
                <w:ilvl w:val="0"/>
                <w:numId w:val="11"/>
              </w:numPr>
              <w:spacing w:after="160" w:line="278" w:lineRule="auto"/>
            </w:pPr>
            <w:r w:rsidRPr="00D37791">
              <w:rPr>
                <w:b/>
                <w:bCs/>
              </w:rPr>
              <w:t>Listens and learns too</w:t>
            </w:r>
            <w:r w:rsidRPr="00D37791">
              <w:br/>
              <w:t>You won’t be expected to know everything. You’ll be open to feedback, curious about what works and willing to keep developing your own practice.</w:t>
            </w:r>
          </w:p>
          <w:p w14:paraId="7E204A07" w14:textId="77777777" w:rsidR="000E047C" w:rsidRPr="00D37791" w:rsidRDefault="000E047C" w:rsidP="000E047C">
            <w:pPr>
              <w:numPr>
                <w:ilvl w:val="0"/>
                <w:numId w:val="11"/>
              </w:numPr>
              <w:spacing w:after="160" w:line="278" w:lineRule="auto"/>
            </w:pPr>
            <w:r w:rsidRPr="00D37791">
              <w:rPr>
                <w:b/>
                <w:bCs/>
              </w:rPr>
              <w:t>Works well with others</w:t>
            </w:r>
            <w:r w:rsidRPr="00D37791">
              <w:br/>
              <w:t>You’ll enjoy working with colleagues and subject specialists to turn their knowledge into useful, engaging learning.</w:t>
            </w:r>
          </w:p>
          <w:p w14:paraId="37C4F377" w14:textId="77777777" w:rsidR="000E047C" w:rsidRPr="00D37791" w:rsidRDefault="000E047C" w:rsidP="000E047C">
            <w:pPr>
              <w:numPr>
                <w:ilvl w:val="0"/>
                <w:numId w:val="11"/>
              </w:numPr>
              <w:spacing w:after="160" w:line="278" w:lineRule="auto"/>
            </w:pPr>
            <w:r w:rsidRPr="00D37791">
              <w:rPr>
                <w:b/>
                <w:bCs/>
              </w:rPr>
              <w:t>Brings ideas and tries new things</w:t>
            </w:r>
            <w:r w:rsidRPr="00D37791">
              <w:br/>
              <w:t>You’ll notice where learning could be better and be willing to suggest practical improvements.</w:t>
            </w:r>
          </w:p>
          <w:p w14:paraId="19BCFF10" w14:textId="77777777" w:rsidR="000E047C" w:rsidRPr="00D37791" w:rsidRDefault="000E047C" w:rsidP="000E047C">
            <w:pPr>
              <w:numPr>
                <w:ilvl w:val="0"/>
                <w:numId w:val="11"/>
              </w:numPr>
              <w:spacing w:after="160" w:line="278" w:lineRule="auto"/>
            </w:pPr>
            <w:r w:rsidRPr="00D37791">
              <w:rPr>
                <w:b/>
                <w:bCs/>
              </w:rPr>
              <w:lastRenderedPageBreak/>
              <w:t>Is dependable</w:t>
            </w:r>
            <w:r w:rsidRPr="00D37791">
              <w:br/>
              <w:t>You’ll prepare properly, do what you say you will do and help make sure learners have a consistent, positive experience.</w:t>
            </w:r>
          </w:p>
          <w:p w14:paraId="0291D2B2" w14:textId="77777777" w:rsidR="000E047C" w:rsidRPr="00D37791" w:rsidRDefault="000E047C" w:rsidP="000E047C">
            <w:pPr>
              <w:numPr>
                <w:ilvl w:val="0"/>
                <w:numId w:val="11"/>
              </w:numPr>
              <w:spacing w:after="160" w:line="278" w:lineRule="auto"/>
            </w:pPr>
            <w:r w:rsidRPr="00D37791">
              <w:rPr>
                <w:b/>
                <w:bCs/>
              </w:rPr>
              <w:t>Cares about making a difference</w:t>
            </w:r>
            <w:r w:rsidRPr="00D37791">
              <w:br/>
              <w:t>You’ll be interested in what happens after the training and whether it has genuinely helped people in their work.</w:t>
            </w:r>
          </w:p>
          <w:p w14:paraId="73D642B8" w14:textId="77777777" w:rsidR="001349B1" w:rsidRDefault="001349B1" w:rsidP="001349B1">
            <w:pPr>
              <w:spacing w:line="240" w:lineRule="auto"/>
              <w:ind w:right="544"/>
            </w:pPr>
          </w:p>
          <w:p w14:paraId="7DCA8746" w14:textId="77777777" w:rsidR="00B06762" w:rsidRDefault="00B06762" w:rsidP="001349B1">
            <w:pPr>
              <w:spacing w:line="240" w:lineRule="auto"/>
              <w:ind w:right="544"/>
            </w:pPr>
          </w:p>
          <w:p w14:paraId="5DB48123" w14:textId="77777777" w:rsidR="00B06762" w:rsidRDefault="00B06762" w:rsidP="001349B1">
            <w:pPr>
              <w:spacing w:line="240" w:lineRule="auto"/>
              <w:ind w:right="544"/>
            </w:pPr>
          </w:p>
          <w:p w14:paraId="70CB0D87" w14:textId="77777777" w:rsidR="00B06762" w:rsidRDefault="00B06762" w:rsidP="001349B1">
            <w:pPr>
              <w:spacing w:line="240" w:lineRule="auto"/>
              <w:ind w:right="544"/>
            </w:pPr>
          </w:p>
          <w:p w14:paraId="38D2F0E0" w14:textId="77777777" w:rsidR="00B06762" w:rsidRDefault="00B06762" w:rsidP="001349B1">
            <w:pPr>
              <w:spacing w:line="240" w:lineRule="auto"/>
              <w:ind w:right="544"/>
            </w:pPr>
          </w:p>
          <w:p w14:paraId="0F6F8C88" w14:textId="77777777" w:rsidR="00B06762" w:rsidRDefault="00B06762" w:rsidP="001349B1">
            <w:pPr>
              <w:spacing w:line="240" w:lineRule="auto"/>
              <w:ind w:right="544"/>
            </w:pPr>
          </w:p>
          <w:p w14:paraId="456EF800" w14:textId="77777777" w:rsidR="00B06762" w:rsidRDefault="00B06762" w:rsidP="001349B1">
            <w:pPr>
              <w:spacing w:line="240" w:lineRule="auto"/>
              <w:ind w:right="544"/>
            </w:pPr>
          </w:p>
          <w:p w14:paraId="4D2CF37D" w14:textId="77777777" w:rsidR="00B06762" w:rsidRPr="00FE15F1" w:rsidRDefault="00B06762" w:rsidP="001349B1">
            <w:pPr>
              <w:spacing w:line="240" w:lineRule="auto"/>
              <w:ind w:right="544"/>
            </w:pPr>
          </w:p>
        </w:tc>
      </w:tr>
    </w:tbl>
    <w:p w14:paraId="39204347"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22CE6133" w14:textId="77777777" w:rsidTr="00FE15F1">
        <w:tc>
          <w:tcPr>
            <w:tcW w:w="9663" w:type="dxa"/>
          </w:tcPr>
          <w:p w14:paraId="25C1D143" w14:textId="77777777" w:rsidR="004A2804" w:rsidRDefault="00FE15F1" w:rsidP="004A2804">
            <w:pPr>
              <w:shd w:val="clear" w:color="auto" w:fill="D3D5D7"/>
              <w:spacing w:after="120" w:line="240" w:lineRule="auto"/>
              <w:rPr>
                <w:b/>
              </w:rPr>
            </w:pPr>
            <w:r w:rsidRPr="00FE15F1">
              <w:rPr>
                <w:b/>
              </w:rPr>
              <w:t xml:space="preserve">RELATIONSHIPS </w:t>
            </w:r>
          </w:p>
          <w:p w14:paraId="1785C259" w14:textId="34288CA1" w:rsidR="00FE15F1" w:rsidRDefault="000E047C" w:rsidP="00B51E97">
            <w:pPr>
              <w:spacing w:after="120" w:line="240" w:lineRule="auto"/>
            </w:pPr>
            <w:r>
              <w:t xml:space="preserve">The role will work closely with the HR and Recruitment teams, directly reporting into the HR Advisor (L&amp;D) and working closely with the Director of People &amp; Culture. </w:t>
            </w:r>
          </w:p>
          <w:p w14:paraId="4C8E1DE9" w14:textId="77777777" w:rsidR="000E047C" w:rsidRDefault="000E047C" w:rsidP="00B51E97">
            <w:pPr>
              <w:spacing w:after="120" w:line="240" w:lineRule="auto"/>
            </w:pPr>
          </w:p>
          <w:p w14:paraId="3D361838" w14:textId="08700C1C" w:rsidR="000E047C" w:rsidRDefault="000E047C" w:rsidP="00B51E97">
            <w:pPr>
              <w:spacing w:after="120" w:line="240" w:lineRule="auto"/>
            </w:pPr>
            <w:r>
              <w:t xml:space="preserve">You will need to develop positive working relationship with operational managers and provide a link between recruitment and operations to help our staff to be successful in their role. </w:t>
            </w:r>
          </w:p>
          <w:p w14:paraId="017D7CFE" w14:textId="77777777" w:rsidR="00B06762" w:rsidRDefault="00B06762" w:rsidP="00B51E97">
            <w:pPr>
              <w:spacing w:after="120" w:line="240" w:lineRule="auto"/>
            </w:pPr>
          </w:p>
          <w:p w14:paraId="4630D9A4" w14:textId="77777777" w:rsidR="00B06762" w:rsidRDefault="00B06762" w:rsidP="00B51E97">
            <w:pPr>
              <w:spacing w:after="120" w:line="240" w:lineRule="auto"/>
            </w:pPr>
          </w:p>
          <w:p w14:paraId="5B1A395A" w14:textId="77777777" w:rsidR="00B06762" w:rsidRDefault="00B06762" w:rsidP="00B51E97">
            <w:pPr>
              <w:spacing w:after="120" w:line="240" w:lineRule="auto"/>
            </w:pPr>
          </w:p>
          <w:p w14:paraId="18170FA8" w14:textId="77777777" w:rsidR="00B06762" w:rsidRDefault="00B06762" w:rsidP="00B51E97">
            <w:pPr>
              <w:spacing w:after="120" w:line="240" w:lineRule="auto"/>
            </w:pPr>
          </w:p>
          <w:p w14:paraId="47C07154" w14:textId="77777777" w:rsidR="00B06762" w:rsidRDefault="00B06762" w:rsidP="00B51E97">
            <w:pPr>
              <w:spacing w:after="120" w:line="240" w:lineRule="auto"/>
            </w:pPr>
          </w:p>
          <w:p w14:paraId="3CC8806D" w14:textId="77777777" w:rsidR="00B06762" w:rsidRDefault="00B06762" w:rsidP="00B51E97">
            <w:pPr>
              <w:spacing w:after="120" w:line="240" w:lineRule="auto"/>
            </w:pPr>
          </w:p>
          <w:p w14:paraId="72F3B86D" w14:textId="77777777" w:rsidR="00B06762" w:rsidRDefault="00B06762" w:rsidP="00B51E97">
            <w:pPr>
              <w:spacing w:after="120" w:line="240" w:lineRule="auto"/>
            </w:pPr>
          </w:p>
          <w:p w14:paraId="0AF71DD8" w14:textId="77777777" w:rsidR="00B06762" w:rsidRDefault="00B06762" w:rsidP="00B51E97">
            <w:pPr>
              <w:spacing w:after="120" w:line="240" w:lineRule="auto"/>
            </w:pPr>
          </w:p>
          <w:p w14:paraId="45409ED7" w14:textId="77777777" w:rsidR="00B06762" w:rsidRDefault="00B06762" w:rsidP="00B51E97">
            <w:pPr>
              <w:spacing w:after="120" w:line="240" w:lineRule="auto"/>
            </w:pPr>
          </w:p>
          <w:p w14:paraId="5B1A80DC" w14:textId="77777777" w:rsidR="00B06762" w:rsidRPr="00FE15F1" w:rsidRDefault="00B06762" w:rsidP="00B51E97">
            <w:pPr>
              <w:spacing w:after="120" w:line="240" w:lineRule="auto"/>
            </w:pPr>
          </w:p>
        </w:tc>
      </w:tr>
    </w:tbl>
    <w:p w14:paraId="62739CDE"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44F7D1E9" w14:textId="77777777" w:rsidTr="00FE15F1">
        <w:tc>
          <w:tcPr>
            <w:tcW w:w="9663" w:type="dxa"/>
          </w:tcPr>
          <w:p w14:paraId="0855EB76" w14:textId="77777777" w:rsidR="004A2804" w:rsidRDefault="00FE15F1" w:rsidP="004A2804">
            <w:pPr>
              <w:shd w:val="clear" w:color="auto" w:fill="D3D5D7"/>
              <w:spacing w:after="120" w:line="240" w:lineRule="auto"/>
              <w:rPr>
                <w:b/>
              </w:rPr>
            </w:pPr>
            <w:r w:rsidRPr="00FE15F1">
              <w:rPr>
                <w:b/>
              </w:rPr>
              <w:t xml:space="preserve">PHYSICAL CONDITIONS </w:t>
            </w:r>
          </w:p>
          <w:p w14:paraId="6336B62D" w14:textId="776A51C9" w:rsidR="00FE15F1" w:rsidRPr="00FE15F1" w:rsidRDefault="000E047C" w:rsidP="000E047C">
            <w:pPr>
              <w:spacing w:after="160" w:line="278" w:lineRule="auto"/>
            </w:pPr>
            <w:r>
              <w:t xml:space="preserve">You will be based at our HQ in Lower Wortley, but will travel to sites to deliver training regularly, this could include multiple sites on the same day. Some home working is also available. </w:t>
            </w:r>
          </w:p>
        </w:tc>
      </w:tr>
    </w:tbl>
    <w:p w14:paraId="723CB142"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63"/>
      </w:tblGrid>
      <w:tr w:rsidR="00FE15F1" w:rsidRPr="00FE15F1" w14:paraId="0B57824A" w14:textId="77777777" w:rsidTr="00FE15F1">
        <w:tc>
          <w:tcPr>
            <w:tcW w:w="9663" w:type="dxa"/>
          </w:tcPr>
          <w:p w14:paraId="1D69141C" w14:textId="77777777" w:rsidR="004A2804" w:rsidRDefault="00FE15F1" w:rsidP="004A2804">
            <w:pPr>
              <w:shd w:val="clear" w:color="auto" w:fill="D3D5D7"/>
              <w:spacing w:after="120" w:line="240" w:lineRule="auto"/>
              <w:rPr>
                <w:b/>
              </w:rPr>
            </w:pPr>
            <w:r w:rsidRPr="00FE15F1">
              <w:rPr>
                <w:b/>
              </w:rPr>
              <w:t xml:space="preserve">SOCIAL CONDITIONS </w:t>
            </w:r>
          </w:p>
          <w:p w14:paraId="633535A2" w14:textId="1FF30CAC" w:rsidR="00FE15F1" w:rsidRPr="00FE15F1" w:rsidRDefault="00FE15F1" w:rsidP="00B51E97">
            <w:pPr>
              <w:spacing w:after="120" w:line="240" w:lineRule="auto"/>
              <w:ind w:right="57"/>
            </w:pPr>
            <w:r w:rsidRPr="00FE15F1">
              <w:lastRenderedPageBreak/>
              <w:t>Standard hours are 37 per week</w:t>
            </w:r>
            <w:r w:rsidR="000E047C">
              <w:t>, worked Monday to Friday. Hours can be flexible, but for this role need to operate around the availability of physical space and needs for training</w:t>
            </w:r>
          </w:p>
        </w:tc>
      </w:tr>
    </w:tbl>
    <w:p w14:paraId="372DFCB7" w14:textId="77777777" w:rsidR="00A419ED" w:rsidRDefault="00A419ED" w:rsidP="00FE15F1">
      <w:pPr>
        <w:spacing w:after="0" w:line="240" w:lineRule="auto"/>
        <w:ind w:right="544"/>
        <w:rPr>
          <w:sz w:val="16"/>
        </w:rPr>
      </w:pPr>
    </w:p>
    <w:p w14:paraId="7A44DC48" w14:textId="77777777" w:rsidR="00A419ED" w:rsidRDefault="00A419ED" w:rsidP="00FE15F1">
      <w:pPr>
        <w:spacing w:after="0" w:line="240" w:lineRule="auto"/>
        <w:ind w:right="544"/>
        <w:rPr>
          <w:sz w:val="16"/>
        </w:rPr>
      </w:pPr>
    </w:p>
    <w:p w14:paraId="3EC3B443" w14:textId="77777777" w:rsidR="00A419ED" w:rsidRDefault="00A419ED" w:rsidP="00FE15F1">
      <w:pPr>
        <w:spacing w:after="0" w:line="240" w:lineRule="auto"/>
        <w:ind w:right="544"/>
        <w:rPr>
          <w:sz w:val="16"/>
        </w:rPr>
      </w:pPr>
    </w:p>
    <w:p w14:paraId="74E73CC9" w14:textId="77777777" w:rsidR="00D40B09" w:rsidRPr="004A2804" w:rsidRDefault="00D40B09" w:rsidP="00FE15F1">
      <w:pPr>
        <w:spacing w:after="0" w:line="240" w:lineRule="auto"/>
        <w:ind w:right="544"/>
        <w:rPr>
          <w:sz w:val="16"/>
        </w:rPr>
      </w:pPr>
    </w:p>
    <w:p w14:paraId="6613F20A" w14:textId="77777777" w:rsidR="00FE15F1" w:rsidRPr="004A2804" w:rsidRDefault="00FE15F1" w:rsidP="00FE15F1">
      <w:pPr>
        <w:spacing w:after="0" w:line="240" w:lineRule="auto"/>
        <w:ind w:right="544"/>
        <w:rPr>
          <w:sz w:val="16"/>
        </w:rPr>
      </w:pPr>
    </w:p>
    <w:tbl>
      <w:tblPr>
        <w:tblW w:w="9663" w:type="dxa"/>
        <w:tblInd w:w="-176" w:type="dxa"/>
        <w:tblLayout w:type="fixed"/>
        <w:tblLook w:val="0000" w:firstRow="0" w:lastRow="0" w:firstColumn="0" w:lastColumn="0" w:noHBand="0" w:noVBand="0"/>
      </w:tblPr>
      <w:tblGrid>
        <w:gridCol w:w="9663"/>
      </w:tblGrid>
      <w:tr w:rsidR="00FE15F1" w:rsidRPr="00FE15F1" w14:paraId="7FB5B56A" w14:textId="77777777" w:rsidTr="00FE15F1">
        <w:tc>
          <w:tcPr>
            <w:tcW w:w="9663" w:type="dxa"/>
            <w:tcBorders>
              <w:top w:val="single" w:sz="6" w:space="0" w:color="auto"/>
              <w:left w:val="single" w:sz="6" w:space="0" w:color="auto"/>
              <w:bottom w:val="single" w:sz="4" w:space="0" w:color="auto"/>
              <w:right w:val="single" w:sz="6" w:space="0" w:color="auto"/>
            </w:tcBorders>
          </w:tcPr>
          <w:p w14:paraId="26394FC3" w14:textId="77777777" w:rsidR="00FE15F1" w:rsidRPr="00FE15F1" w:rsidRDefault="00FE15F1" w:rsidP="004A2804">
            <w:pPr>
              <w:shd w:val="clear" w:color="auto" w:fill="D3D5D7"/>
              <w:spacing w:after="120" w:line="240" w:lineRule="auto"/>
            </w:pPr>
            <w:r w:rsidRPr="00FE15F1">
              <w:rPr>
                <w:b/>
              </w:rPr>
              <w:t>PROSPECTS</w:t>
            </w:r>
          </w:p>
        </w:tc>
      </w:tr>
      <w:tr w:rsidR="00FE15F1" w:rsidRPr="00FE15F1" w14:paraId="32F66E71" w14:textId="77777777" w:rsidTr="00FE15F1">
        <w:tc>
          <w:tcPr>
            <w:tcW w:w="9663" w:type="dxa"/>
            <w:tcBorders>
              <w:top w:val="single" w:sz="4" w:space="0" w:color="auto"/>
              <w:left w:val="single" w:sz="4" w:space="0" w:color="auto"/>
              <w:bottom w:val="single" w:sz="4" w:space="0" w:color="auto"/>
              <w:right w:val="single" w:sz="4" w:space="0" w:color="auto"/>
            </w:tcBorders>
          </w:tcPr>
          <w:p w14:paraId="78FDB1F1" w14:textId="77777777" w:rsidR="00FE15F1" w:rsidRPr="00FE15F1" w:rsidRDefault="00FE15F1" w:rsidP="00FE15F1">
            <w:pPr>
              <w:spacing w:after="120" w:line="240" w:lineRule="auto"/>
              <w:ind w:right="543"/>
              <w:rPr>
                <w:b/>
              </w:rPr>
            </w:pPr>
            <w:r w:rsidRPr="00FE15F1">
              <w:rPr>
                <w:b/>
              </w:rPr>
              <w:t>Promotion</w:t>
            </w:r>
          </w:p>
          <w:p w14:paraId="37A0764B" w14:textId="77777777" w:rsidR="00FE15F1" w:rsidRPr="00FE15F1" w:rsidRDefault="00FE15F1" w:rsidP="006D7177">
            <w:pPr>
              <w:spacing w:after="120" w:line="240" w:lineRule="auto"/>
            </w:pPr>
            <w:r w:rsidRPr="00FE15F1">
              <w:t xml:space="preserve">Whilst no guarantee can be given to subsequent promotion, there are currently </w:t>
            </w:r>
            <w:proofErr w:type="gramStart"/>
            <w:r w:rsidRPr="00FE15F1">
              <w:t>a number of</w:t>
            </w:r>
            <w:proofErr w:type="gramEnd"/>
            <w:r w:rsidRPr="00FE15F1">
              <w:t xml:space="preserve"> higher graded posts within </w:t>
            </w:r>
            <w:r w:rsidR="003B17B9">
              <w:t xml:space="preserve">Aspire </w:t>
            </w:r>
            <w:r w:rsidRPr="00FE15F1">
              <w:t>which potentially provide the opportunity for career progression</w:t>
            </w:r>
            <w:r w:rsidR="001349B1">
              <w:t>.</w:t>
            </w:r>
          </w:p>
          <w:p w14:paraId="21E6EBF2" w14:textId="77777777" w:rsidR="00FE15F1" w:rsidRPr="00FE15F1" w:rsidRDefault="00FE15F1" w:rsidP="003B17B9">
            <w:pPr>
              <w:spacing w:after="120" w:line="240" w:lineRule="auto"/>
              <w:ind w:right="543"/>
            </w:pPr>
            <w:r w:rsidRPr="00FE15F1">
              <w:t xml:space="preserve">Any subsequent vacancies will be filled in compliance with agreed </w:t>
            </w:r>
            <w:r w:rsidR="003B17B9">
              <w:t xml:space="preserve">Aspire </w:t>
            </w:r>
            <w:r w:rsidRPr="00FE15F1">
              <w:t>procedures.</w:t>
            </w:r>
          </w:p>
        </w:tc>
      </w:tr>
      <w:tr w:rsidR="00FE15F1" w:rsidRPr="00FE15F1" w14:paraId="06611FCA" w14:textId="77777777" w:rsidTr="00FE15F1">
        <w:tc>
          <w:tcPr>
            <w:tcW w:w="9663" w:type="dxa"/>
            <w:tcBorders>
              <w:top w:val="single" w:sz="4" w:space="0" w:color="auto"/>
              <w:left w:val="single" w:sz="4" w:space="0" w:color="auto"/>
              <w:bottom w:val="single" w:sz="4" w:space="0" w:color="auto"/>
              <w:right w:val="single" w:sz="4" w:space="0" w:color="auto"/>
            </w:tcBorders>
          </w:tcPr>
          <w:p w14:paraId="32F7C27D" w14:textId="77777777" w:rsidR="00FE15F1" w:rsidRPr="00FE15F1" w:rsidRDefault="00FE15F1" w:rsidP="00FE15F1">
            <w:pPr>
              <w:spacing w:after="120" w:line="240" w:lineRule="auto"/>
              <w:ind w:right="543"/>
              <w:rPr>
                <w:b/>
              </w:rPr>
            </w:pPr>
            <w:r w:rsidRPr="00FE15F1">
              <w:rPr>
                <w:b/>
              </w:rPr>
              <w:t>Training</w:t>
            </w:r>
          </w:p>
          <w:p w14:paraId="65ECFC4A" w14:textId="77777777" w:rsidR="00FE15F1" w:rsidRPr="00FE15F1" w:rsidRDefault="00E46339" w:rsidP="00FE15F1">
            <w:pPr>
              <w:spacing w:after="120" w:line="240" w:lineRule="auto"/>
              <w:ind w:right="543"/>
            </w:pPr>
            <w:r>
              <w:t>Aspire</w:t>
            </w:r>
            <w:r w:rsidR="00FE15F1" w:rsidRPr="00FE15F1">
              <w:t xml:space="preserve"> has a positive commitment to the training and development of employees in all areas of its activities.</w:t>
            </w:r>
          </w:p>
          <w:p w14:paraId="4F979CA4" w14:textId="77777777" w:rsidR="00FE15F1" w:rsidRPr="00FE15F1" w:rsidRDefault="00FE15F1" w:rsidP="006D7177">
            <w:pPr>
              <w:spacing w:after="120" w:line="240" w:lineRule="auto"/>
              <w:ind w:right="57"/>
            </w:pPr>
            <w:proofErr w:type="gramStart"/>
            <w:r w:rsidRPr="00FE15F1">
              <w:t>Similarly</w:t>
            </w:r>
            <w:proofErr w:type="gramEnd"/>
            <w:r w:rsidRPr="00FE15F1">
              <w:t xml:space="preserve"> employees are also expected to adopt a positive attitude to any training provided </w:t>
            </w:r>
            <w:proofErr w:type="gramStart"/>
            <w:r w:rsidRPr="00FE15F1">
              <w:t>and also</w:t>
            </w:r>
            <w:proofErr w:type="gramEnd"/>
            <w:r w:rsidRPr="00FE15F1">
              <w:t xml:space="preserve"> to their own personal development.</w:t>
            </w:r>
          </w:p>
        </w:tc>
      </w:tr>
    </w:tbl>
    <w:p w14:paraId="570D448D"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FE15F1" w14:paraId="051B9E6C" w14:textId="77777777" w:rsidTr="00FE15F1">
        <w:tc>
          <w:tcPr>
            <w:tcW w:w="9640" w:type="dxa"/>
          </w:tcPr>
          <w:p w14:paraId="330BA998" w14:textId="77777777" w:rsidR="004A2804" w:rsidRDefault="00FE15F1" w:rsidP="004A2804">
            <w:pPr>
              <w:shd w:val="clear" w:color="auto" w:fill="D3D5D7"/>
              <w:spacing w:after="120" w:line="240" w:lineRule="auto"/>
              <w:rPr>
                <w:b/>
              </w:rPr>
            </w:pPr>
            <w:r w:rsidRPr="00FE15F1">
              <w:rPr>
                <w:b/>
              </w:rPr>
              <w:t xml:space="preserve">QUALIFICATIONS </w:t>
            </w:r>
          </w:p>
          <w:p w14:paraId="521DF9DA" w14:textId="77777777" w:rsidR="000E047C" w:rsidRPr="00F55ED2" w:rsidRDefault="000E047C" w:rsidP="000E047C">
            <w:pPr>
              <w:spacing w:after="160" w:line="278" w:lineRule="auto"/>
            </w:pPr>
            <w:r w:rsidRPr="00F55ED2">
              <w:t>A relevant training, facilitation or L&amp;D qualification, or equivalent practical experience. We would also consider someone willing to work towards an appropriate qualification</w:t>
            </w:r>
            <w:r>
              <w:t xml:space="preserve"> but is used to facilitating in-person training</w:t>
            </w:r>
            <w:r w:rsidRPr="00F55ED2">
              <w:t>.</w:t>
            </w:r>
          </w:p>
          <w:p w14:paraId="6175F3EC" w14:textId="419A28DA" w:rsidR="00FE15F1" w:rsidRPr="00FE15F1" w:rsidRDefault="00FE15F1" w:rsidP="00BE3322">
            <w:pPr>
              <w:spacing w:after="120" w:line="240" w:lineRule="auto"/>
              <w:ind w:right="34"/>
            </w:pPr>
          </w:p>
        </w:tc>
      </w:tr>
    </w:tbl>
    <w:p w14:paraId="0F99481D" w14:textId="77777777" w:rsidR="00FE15F1" w:rsidRPr="004A2804" w:rsidRDefault="00FE15F1" w:rsidP="00FE15F1">
      <w:pPr>
        <w:spacing w:after="0" w:line="240" w:lineRule="auto"/>
        <w:ind w:right="544"/>
        <w:rPr>
          <w:sz w:val="16"/>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640"/>
      </w:tblGrid>
      <w:tr w:rsidR="00FE15F1" w:rsidRPr="00FE15F1" w14:paraId="55732A55" w14:textId="77777777" w:rsidTr="00FE15F1">
        <w:tc>
          <w:tcPr>
            <w:tcW w:w="9640" w:type="dxa"/>
          </w:tcPr>
          <w:p w14:paraId="067040D4" w14:textId="77777777" w:rsidR="006D7177" w:rsidRDefault="00FE15F1" w:rsidP="006D7177">
            <w:pPr>
              <w:shd w:val="clear" w:color="auto" w:fill="D3D5D7"/>
              <w:spacing w:after="120" w:line="240" w:lineRule="auto"/>
              <w:rPr>
                <w:b/>
              </w:rPr>
            </w:pPr>
            <w:r w:rsidRPr="00FE15F1">
              <w:rPr>
                <w:b/>
              </w:rPr>
              <w:t xml:space="preserve">SPECIAL CONDITIONS </w:t>
            </w:r>
          </w:p>
          <w:p w14:paraId="1B73B2A6" w14:textId="77777777" w:rsidR="00FE15F1" w:rsidRPr="007444DA" w:rsidRDefault="00FE15F1" w:rsidP="006D7177">
            <w:pPr>
              <w:spacing w:after="120" w:line="240" w:lineRule="auto"/>
            </w:pPr>
            <w:r w:rsidRPr="007444DA">
              <w:t xml:space="preserve">This post is subject to a </w:t>
            </w:r>
            <w:proofErr w:type="gramStart"/>
            <w:r w:rsidRPr="007444DA">
              <w:t>higher level</w:t>
            </w:r>
            <w:proofErr w:type="gramEnd"/>
            <w:r w:rsidRPr="007444DA">
              <w:t xml:space="preserve"> check with the </w:t>
            </w:r>
            <w:r w:rsidR="00766E1B" w:rsidRPr="007444DA">
              <w:t>DBS</w:t>
            </w:r>
            <w:r w:rsidRPr="007444DA">
              <w:t xml:space="preserve">.  In discharging its social services function under the Local Authority Social Services Act 1970, </w:t>
            </w:r>
            <w:r w:rsidR="00E46339">
              <w:t>Aspire</w:t>
            </w:r>
            <w:r w:rsidRPr="007444DA">
              <w:t xml:space="preserve"> is covered by the Rehabilitation of Offenders Act 1974 (Exceptions Order 1975 ) and any applicant is obliged to disclose ALL convictions and cautions, no matter how long ago they occurred and regardless of whether the offences were committed as an adult or a juvenile.</w:t>
            </w:r>
          </w:p>
          <w:p w14:paraId="40995588" w14:textId="77777777" w:rsidR="00FE15F1" w:rsidRPr="00FE15F1" w:rsidRDefault="00FE15F1" w:rsidP="006D7177">
            <w:pPr>
              <w:spacing w:after="120" w:line="240" w:lineRule="auto"/>
              <w:ind w:right="34"/>
            </w:pPr>
            <w:r w:rsidRPr="00FE15F1">
              <w:t>Please note that a criminal record will not necessarily be a bar to obtaining employment; this will depend on the circumstances and background to any offence.</w:t>
            </w:r>
          </w:p>
        </w:tc>
      </w:tr>
    </w:tbl>
    <w:p w14:paraId="3E2BD63F" w14:textId="77777777" w:rsidR="00FE15F1" w:rsidRPr="004A2804" w:rsidRDefault="00FE15F1" w:rsidP="00FE15F1">
      <w:pPr>
        <w:spacing w:after="0" w:line="240" w:lineRule="auto"/>
        <w:ind w:right="544"/>
        <w:rPr>
          <w:sz w:val="16"/>
        </w:rPr>
      </w:pP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1349B1" w:rsidRPr="00FE15F1" w14:paraId="1775E6F4" w14:textId="77777777" w:rsidTr="001349B1">
        <w:tc>
          <w:tcPr>
            <w:tcW w:w="9640" w:type="dxa"/>
          </w:tcPr>
          <w:p w14:paraId="32C700C9" w14:textId="77777777" w:rsidR="001349B1" w:rsidRPr="00FE15F1" w:rsidRDefault="001349B1" w:rsidP="00FE15F1">
            <w:pPr>
              <w:spacing w:after="120" w:line="240" w:lineRule="auto"/>
              <w:ind w:right="543"/>
            </w:pPr>
            <w:r w:rsidRPr="00FE15F1">
              <w:t xml:space="preserve">Job Description Prepared / Reviewed: </w:t>
            </w:r>
          </w:p>
        </w:tc>
      </w:tr>
      <w:tr w:rsidR="001349B1" w:rsidRPr="00FE15F1" w14:paraId="5E9681BD" w14:textId="77777777" w:rsidTr="001349B1">
        <w:tc>
          <w:tcPr>
            <w:tcW w:w="9640" w:type="dxa"/>
          </w:tcPr>
          <w:p w14:paraId="2129E081" w14:textId="2DF6CD64" w:rsidR="001349B1" w:rsidRPr="00FE15F1" w:rsidRDefault="000E047C" w:rsidP="003B17B9">
            <w:pPr>
              <w:spacing w:after="120" w:line="240" w:lineRule="auto"/>
              <w:ind w:right="543"/>
            </w:pPr>
            <w:r>
              <w:t>Director of People &amp; Culture</w:t>
            </w:r>
          </w:p>
        </w:tc>
      </w:tr>
      <w:tr w:rsidR="001349B1" w:rsidRPr="00FE15F1" w14:paraId="381BED1E" w14:textId="77777777" w:rsidTr="001349B1">
        <w:tc>
          <w:tcPr>
            <w:tcW w:w="9640" w:type="dxa"/>
          </w:tcPr>
          <w:p w14:paraId="4EFC176F" w14:textId="2A4E6184" w:rsidR="001349B1" w:rsidRPr="00FE15F1" w:rsidRDefault="001349B1" w:rsidP="004A7234">
            <w:pPr>
              <w:spacing w:after="120" w:line="240" w:lineRule="auto"/>
              <w:ind w:right="543"/>
            </w:pPr>
            <w:r w:rsidRPr="00FE15F1">
              <w:t xml:space="preserve">Date:  </w:t>
            </w:r>
            <w:r w:rsidR="000E047C">
              <w:t>07/10/2026</w:t>
            </w:r>
          </w:p>
        </w:tc>
      </w:tr>
    </w:tbl>
    <w:p w14:paraId="2264720A" w14:textId="77777777" w:rsidR="00FE15F1" w:rsidRDefault="00FE15F1" w:rsidP="00FE15F1">
      <w:pPr>
        <w:spacing w:after="0" w:line="240" w:lineRule="auto"/>
        <w:ind w:right="544"/>
        <w:rPr>
          <w:b/>
        </w:rPr>
      </w:pPr>
    </w:p>
    <w:p w14:paraId="0277B0D2" w14:textId="77777777" w:rsidR="00D40B09" w:rsidRDefault="00D40B09" w:rsidP="00FE15F1">
      <w:pPr>
        <w:spacing w:after="0" w:line="240" w:lineRule="auto"/>
        <w:ind w:right="544"/>
        <w:rPr>
          <w:b/>
        </w:rPr>
      </w:pPr>
    </w:p>
    <w:p w14:paraId="44C70AD5" w14:textId="77777777" w:rsidR="00D40B09" w:rsidRDefault="00D40B09" w:rsidP="00FE15F1">
      <w:pPr>
        <w:spacing w:after="0" w:line="240" w:lineRule="auto"/>
        <w:ind w:right="544"/>
        <w:rPr>
          <w:b/>
        </w:rPr>
      </w:pPr>
    </w:p>
    <w:p w14:paraId="22F75D1B" w14:textId="77777777" w:rsidR="00D40B09" w:rsidRDefault="00D40B09" w:rsidP="00FE15F1">
      <w:pPr>
        <w:spacing w:after="0" w:line="240" w:lineRule="auto"/>
        <w:ind w:right="544"/>
        <w:rPr>
          <w:b/>
        </w:rPr>
      </w:pPr>
    </w:p>
    <w:p w14:paraId="06BBA97B" w14:textId="77777777" w:rsidR="00D40B09" w:rsidRDefault="00D40B09" w:rsidP="00FE15F1">
      <w:pPr>
        <w:spacing w:after="0" w:line="240" w:lineRule="auto"/>
        <w:ind w:right="544"/>
        <w:rPr>
          <w:b/>
        </w:rPr>
      </w:pPr>
    </w:p>
    <w:p w14:paraId="686190E6" w14:textId="77777777" w:rsidR="00D40B09" w:rsidRDefault="00D40B09" w:rsidP="00FE15F1">
      <w:pPr>
        <w:spacing w:after="0" w:line="240" w:lineRule="auto"/>
        <w:ind w:right="544"/>
        <w:rPr>
          <w:b/>
        </w:rPr>
      </w:pPr>
    </w:p>
    <w:p w14:paraId="0200B0C2" w14:textId="77777777" w:rsidR="00D40B09" w:rsidRDefault="00D40B09" w:rsidP="00FE15F1">
      <w:pPr>
        <w:spacing w:after="0" w:line="240" w:lineRule="auto"/>
        <w:ind w:right="544"/>
        <w:rPr>
          <w:b/>
        </w:rPr>
      </w:pPr>
    </w:p>
    <w:p w14:paraId="6F89B6D9" w14:textId="77777777" w:rsidR="00D40B09" w:rsidRDefault="00D40B09" w:rsidP="00FE15F1">
      <w:pPr>
        <w:spacing w:after="0" w:line="240" w:lineRule="auto"/>
        <w:ind w:right="544"/>
        <w:rPr>
          <w:b/>
        </w:rPr>
      </w:pPr>
    </w:p>
    <w:p w14:paraId="1138A1C4" w14:textId="77777777" w:rsidR="00D40B09" w:rsidRPr="00FE15F1" w:rsidRDefault="00D40B09" w:rsidP="00FE15F1">
      <w:pPr>
        <w:spacing w:after="0" w:line="240" w:lineRule="auto"/>
        <w:ind w:right="544"/>
        <w:rPr>
          <w:b/>
        </w:rPr>
      </w:pPr>
    </w:p>
    <w:p w14:paraId="44A29B38" w14:textId="77777777" w:rsidR="004D6A2D" w:rsidRPr="00FE15F1" w:rsidRDefault="004D6A2D" w:rsidP="004D6A2D">
      <w:pPr>
        <w:shd w:val="clear" w:color="auto" w:fill="F4C500"/>
        <w:spacing w:after="120" w:line="240" w:lineRule="auto"/>
        <w:ind w:left="-284" w:right="543"/>
        <w:jc w:val="center"/>
        <w:rPr>
          <w:rFonts w:ascii="Trebuchet MS" w:hAnsi="Trebuchet MS"/>
          <w:sz w:val="28"/>
        </w:rPr>
      </w:pPr>
      <w:r>
        <w:rPr>
          <w:rFonts w:ascii="Trebuchet MS" w:hAnsi="Trebuchet MS"/>
          <w:b/>
          <w:sz w:val="28"/>
        </w:rPr>
        <w:lastRenderedPageBreak/>
        <w:t>Person Specification</w:t>
      </w:r>
    </w:p>
    <w:tbl>
      <w:tblPr>
        <w:tblW w:w="9640"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640"/>
      </w:tblGrid>
      <w:tr w:rsidR="00FE15F1" w:rsidRPr="00FE15F1" w14:paraId="2CB885A8" w14:textId="77777777" w:rsidTr="00FE15F1">
        <w:tc>
          <w:tcPr>
            <w:tcW w:w="9640" w:type="dxa"/>
          </w:tcPr>
          <w:p w14:paraId="2D2983F8" w14:textId="1FFFE6EF" w:rsidR="00FE15F1" w:rsidRPr="00FE15F1" w:rsidRDefault="00FE15F1" w:rsidP="006D7177">
            <w:pPr>
              <w:spacing w:after="120" w:line="240" w:lineRule="auto"/>
            </w:pPr>
            <w:r w:rsidRPr="00FE15F1">
              <w:t xml:space="preserve">Detailed below are the types of skills, experience and knowledge, which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w:t>
            </w:r>
            <w:r w:rsidR="00747578" w:rsidRPr="00FE15F1">
              <w:t>essential but</w:t>
            </w:r>
            <w:r w:rsidRPr="00FE15F1">
              <w:t xml:space="preserve"> may be used to distinguish between acceptable candidates.</w:t>
            </w:r>
          </w:p>
        </w:tc>
      </w:tr>
    </w:tbl>
    <w:p w14:paraId="3DEC393A"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FE15F1" w14:paraId="2D2700AF" w14:textId="77777777" w:rsidTr="00FE15F1">
        <w:tc>
          <w:tcPr>
            <w:tcW w:w="9640" w:type="dxa"/>
          </w:tcPr>
          <w:p w14:paraId="2A5C2C94" w14:textId="77777777" w:rsidR="00FE15F1" w:rsidRPr="00FE15F1" w:rsidRDefault="00FE15F1" w:rsidP="006D7177">
            <w:pPr>
              <w:shd w:val="clear" w:color="auto" w:fill="D3D5D7"/>
              <w:spacing w:after="120" w:line="240" w:lineRule="auto"/>
              <w:rPr>
                <w:b/>
              </w:rPr>
            </w:pPr>
            <w:r w:rsidRPr="00FE15F1">
              <w:rPr>
                <w:b/>
              </w:rPr>
              <w:t>ESSENTIAL REQUIREMENTS</w:t>
            </w:r>
          </w:p>
        </w:tc>
      </w:tr>
      <w:tr w:rsidR="00FE15F1" w:rsidRPr="00FE15F1" w14:paraId="6EE22DB8" w14:textId="77777777" w:rsidTr="00FE15F1">
        <w:tc>
          <w:tcPr>
            <w:tcW w:w="9640" w:type="dxa"/>
          </w:tcPr>
          <w:p w14:paraId="29CED926" w14:textId="7F6D5FAB" w:rsidR="000E047C" w:rsidRDefault="00FE15F1" w:rsidP="004A2804">
            <w:pPr>
              <w:spacing w:line="240" w:lineRule="auto"/>
              <w:ind w:right="544"/>
              <w:rPr>
                <w:b/>
              </w:rPr>
            </w:pPr>
            <w:r w:rsidRPr="00FE15F1">
              <w:rPr>
                <w:b/>
              </w:rPr>
              <w:t>SKILLS</w:t>
            </w:r>
          </w:p>
          <w:p w14:paraId="595F9F3C" w14:textId="4E850239" w:rsidR="00747578" w:rsidRDefault="00747578" w:rsidP="004A2804">
            <w:pPr>
              <w:spacing w:line="240" w:lineRule="auto"/>
              <w:ind w:right="544"/>
              <w:rPr>
                <w:b/>
              </w:rPr>
            </w:pPr>
            <w:r>
              <w:rPr>
                <w:b/>
              </w:rPr>
              <w:t>Able to create and deliver engaging training material</w:t>
            </w:r>
          </w:p>
          <w:p w14:paraId="75151920" w14:textId="16347E21" w:rsidR="00747578" w:rsidRPr="000E047C" w:rsidRDefault="00747578" w:rsidP="004A2804">
            <w:pPr>
              <w:spacing w:line="240" w:lineRule="auto"/>
              <w:ind w:right="544"/>
              <w:rPr>
                <w:b/>
              </w:rPr>
            </w:pPr>
            <w:r>
              <w:rPr>
                <w:b/>
              </w:rPr>
              <w:t>Can analyse Learner data and feedback</w:t>
            </w:r>
          </w:p>
          <w:p w14:paraId="020AAED7" w14:textId="77777777" w:rsidR="00FE15F1" w:rsidRPr="00FE15F1" w:rsidRDefault="00FE15F1" w:rsidP="006D7177">
            <w:pPr>
              <w:spacing w:line="240" w:lineRule="auto"/>
            </w:pPr>
          </w:p>
        </w:tc>
      </w:tr>
    </w:tbl>
    <w:p w14:paraId="7600CDD9" w14:textId="77777777" w:rsidR="00FE15F1" w:rsidRPr="004A2804" w:rsidRDefault="00FE15F1" w:rsidP="00FE15F1">
      <w:pPr>
        <w:spacing w:after="0" w:line="240" w:lineRule="auto"/>
        <w:ind w:right="544"/>
        <w:rPr>
          <w:sz w:val="16"/>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0"/>
      </w:tblGrid>
      <w:tr w:rsidR="00FE15F1" w:rsidRPr="00FE15F1" w14:paraId="76173C50" w14:textId="77777777" w:rsidTr="00FE15F1">
        <w:tc>
          <w:tcPr>
            <w:tcW w:w="9640" w:type="dxa"/>
          </w:tcPr>
          <w:p w14:paraId="17E6053B" w14:textId="77777777" w:rsidR="00FE15F1" w:rsidRPr="00FE15F1" w:rsidRDefault="00FE15F1" w:rsidP="006D7177">
            <w:pPr>
              <w:shd w:val="clear" w:color="auto" w:fill="D3D5D7"/>
              <w:spacing w:after="120" w:line="240" w:lineRule="auto"/>
              <w:rPr>
                <w:b/>
              </w:rPr>
            </w:pPr>
            <w:r w:rsidRPr="00FE15F1">
              <w:rPr>
                <w:b/>
              </w:rPr>
              <w:t>KNOWLEDGE</w:t>
            </w:r>
          </w:p>
          <w:p w14:paraId="6E636499" w14:textId="224DD040" w:rsidR="00FE15F1" w:rsidRPr="00FE15F1" w:rsidRDefault="00FE15F1" w:rsidP="00447FCE">
            <w:pPr>
              <w:tabs>
                <w:tab w:val="left" w:pos="9390"/>
              </w:tabs>
              <w:spacing w:line="240" w:lineRule="auto"/>
            </w:pPr>
            <w:r w:rsidRPr="00FE15F1">
              <w:t xml:space="preserve"> </w:t>
            </w:r>
            <w:r w:rsidR="00747578">
              <w:t>Knowledge of Learning and Development and context/course creation</w:t>
            </w:r>
          </w:p>
        </w:tc>
      </w:tr>
      <w:tr w:rsidR="00FE15F1" w:rsidRPr="00FE15F1" w14:paraId="607E6173" w14:textId="77777777" w:rsidTr="00FE15F1">
        <w:tc>
          <w:tcPr>
            <w:tcW w:w="9640" w:type="dxa"/>
          </w:tcPr>
          <w:p w14:paraId="7471B747" w14:textId="77777777" w:rsidR="00FE15F1" w:rsidRPr="00FE15F1" w:rsidRDefault="00FE15F1" w:rsidP="006D7177">
            <w:pPr>
              <w:shd w:val="clear" w:color="auto" w:fill="D3D5D7"/>
              <w:spacing w:after="120" w:line="240" w:lineRule="auto"/>
              <w:rPr>
                <w:b/>
              </w:rPr>
            </w:pPr>
            <w:r w:rsidRPr="00FE15F1">
              <w:rPr>
                <w:b/>
              </w:rPr>
              <w:t>EXPERIENCE</w:t>
            </w:r>
          </w:p>
          <w:p w14:paraId="4991267D" w14:textId="262C0DE1" w:rsidR="00FE15F1" w:rsidRPr="00FE15F1" w:rsidRDefault="00747578" w:rsidP="004A2804">
            <w:pPr>
              <w:spacing w:line="240" w:lineRule="auto"/>
              <w:ind w:right="544"/>
            </w:pPr>
            <w:r>
              <w:t xml:space="preserve">Have created, </w:t>
            </w:r>
            <w:r w:rsidR="00D17B91">
              <w:t>delivered and evaluated core training</w:t>
            </w:r>
          </w:p>
        </w:tc>
      </w:tr>
      <w:tr w:rsidR="00FE15F1" w:rsidRPr="00FE15F1" w14:paraId="74C7A70E" w14:textId="77777777" w:rsidTr="00FE15F1">
        <w:tc>
          <w:tcPr>
            <w:tcW w:w="9640" w:type="dxa"/>
          </w:tcPr>
          <w:p w14:paraId="6B6D6306" w14:textId="77777777" w:rsidR="00FE15F1" w:rsidRPr="00FE15F1" w:rsidRDefault="00FE15F1" w:rsidP="006D7177">
            <w:pPr>
              <w:shd w:val="clear" w:color="auto" w:fill="D3D5D7"/>
              <w:spacing w:after="120" w:line="240" w:lineRule="auto"/>
              <w:rPr>
                <w:b/>
              </w:rPr>
            </w:pPr>
            <w:r w:rsidRPr="00FE15F1">
              <w:rPr>
                <w:b/>
              </w:rPr>
              <w:t xml:space="preserve">BEHAVIOURAL AND OTHER </w:t>
            </w:r>
            <w:proofErr w:type="gramStart"/>
            <w:r w:rsidRPr="00FE15F1">
              <w:rPr>
                <w:b/>
              </w:rPr>
              <w:t>JOB RELATED</w:t>
            </w:r>
            <w:proofErr w:type="gramEnd"/>
            <w:r w:rsidRPr="00FE15F1">
              <w:rPr>
                <w:b/>
              </w:rPr>
              <w:t xml:space="preserve"> CHARACTERISTICS</w:t>
            </w:r>
          </w:p>
          <w:p w14:paraId="321BD184" w14:textId="77777777" w:rsidR="00D17B91" w:rsidRPr="00D37791" w:rsidRDefault="00D17B91" w:rsidP="00D17B91">
            <w:pPr>
              <w:numPr>
                <w:ilvl w:val="0"/>
                <w:numId w:val="11"/>
              </w:numPr>
              <w:spacing w:after="160" w:line="278" w:lineRule="auto"/>
            </w:pPr>
            <w:r w:rsidRPr="00D37791">
              <w:rPr>
                <w:b/>
                <w:bCs/>
              </w:rPr>
              <w:t>Enjoys helping people learn</w:t>
            </w:r>
            <w:r w:rsidRPr="00D37791">
              <w:br/>
              <w:t>You’ll bring warmth, enthusiasm and encouragement, helping people feel comfortable and able to take part.</w:t>
            </w:r>
          </w:p>
          <w:p w14:paraId="70417072" w14:textId="77777777" w:rsidR="00D17B91" w:rsidRPr="00D37791" w:rsidRDefault="00D17B91" w:rsidP="00D17B91">
            <w:pPr>
              <w:numPr>
                <w:ilvl w:val="0"/>
                <w:numId w:val="11"/>
              </w:numPr>
              <w:spacing w:after="160" w:line="278" w:lineRule="auto"/>
            </w:pPr>
            <w:r w:rsidRPr="00D37791">
              <w:rPr>
                <w:b/>
                <w:bCs/>
              </w:rPr>
              <w:t>Makes things clear and practical</w:t>
            </w:r>
            <w:r w:rsidRPr="00D37791">
              <w:br/>
              <w:t>You’ll explain ideas in a straightforward way and help people understand how learning connects to their day-to-day work.</w:t>
            </w:r>
          </w:p>
          <w:p w14:paraId="1983A7CC" w14:textId="77777777" w:rsidR="00D17B91" w:rsidRPr="00D37791" w:rsidRDefault="00D17B91" w:rsidP="00D17B91">
            <w:pPr>
              <w:numPr>
                <w:ilvl w:val="0"/>
                <w:numId w:val="11"/>
              </w:numPr>
              <w:spacing w:after="160" w:line="278" w:lineRule="auto"/>
            </w:pPr>
            <w:r w:rsidRPr="00D37791">
              <w:rPr>
                <w:b/>
                <w:bCs/>
              </w:rPr>
              <w:t>Meets people where they are</w:t>
            </w:r>
            <w:r w:rsidRPr="00D37791">
              <w:br/>
              <w:t>Everyone learns differently. You’ll be willing to change your pace or approach so that people feel included and supported.</w:t>
            </w:r>
          </w:p>
          <w:p w14:paraId="6AC9039D" w14:textId="77777777" w:rsidR="00D17B91" w:rsidRPr="00D37791" w:rsidRDefault="00D17B91" w:rsidP="00D17B91">
            <w:pPr>
              <w:numPr>
                <w:ilvl w:val="0"/>
                <w:numId w:val="11"/>
              </w:numPr>
              <w:spacing w:after="160" w:line="278" w:lineRule="auto"/>
            </w:pPr>
            <w:r w:rsidRPr="00D37791">
              <w:rPr>
                <w:b/>
                <w:bCs/>
              </w:rPr>
              <w:t>Creates a positive learning space</w:t>
            </w:r>
            <w:r w:rsidRPr="00D37791">
              <w:br/>
              <w:t>You’ll encourage questions, welcome different views and help people learn without worrying about getting things wrong.</w:t>
            </w:r>
          </w:p>
          <w:p w14:paraId="3C9C9B51" w14:textId="77777777" w:rsidR="00D17B91" w:rsidRPr="00D37791" w:rsidRDefault="00D17B91" w:rsidP="00D17B91">
            <w:pPr>
              <w:numPr>
                <w:ilvl w:val="0"/>
                <w:numId w:val="11"/>
              </w:numPr>
              <w:spacing w:after="160" w:line="278" w:lineRule="auto"/>
            </w:pPr>
            <w:r w:rsidRPr="00D37791">
              <w:rPr>
                <w:b/>
                <w:bCs/>
              </w:rPr>
              <w:t>Listens and learns too</w:t>
            </w:r>
            <w:r w:rsidRPr="00D37791">
              <w:br/>
              <w:t>You won’t be expected to know everything. You’ll be open to feedback, curious about what works and willing to keep developing your own practice.</w:t>
            </w:r>
          </w:p>
          <w:p w14:paraId="5EFF40E0" w14:textId="77777777" w:rsidR="00D17B91" w:rsidRPr="00D37791" w:rsidRDefault="00D17B91" w:rsidP="00D17B91">
            <w:pPr>
              <w:numPr>
                <w:ilvl w:val="0"/>
                <w:numId w:val="11"/>
              </w:numPr>
              <w:spacing w:after="160" w:line="278" w:lineRule="auto"/>
            </w:pPr>
            <w:r w:rsidRPr="00D37791">
              <w:rPr>
                <w:b/>
                <w:bCs/>
              </w:rPr>
              <w:t>Works well with others</w:t>
            </w:r>
            <w:r w:rsidRPr="00D37791">
              <w:br/>
              <w:t>You’ll enjoy working with colleagues and subject specialists to turn their knowledge into useful, engaging learning.</w:t>
            </w:r>
          </w:p>
          <w:p w14:paraId="0168B209" w14:textId="77777777" w:rsidR="00D17B91" w:rsidRPr="00D37791" w:rsidRDefault="00D17B91" w:rsidP="00D17B91">
            <w:pPr>
              <w:numPr>
                <w:ilvl w:val="0"/>
                <w:numId w:val="11"/>
              </w:numPr>
              <w:spacing w:after="160" w:line="278" w:lineRule="auto"/>
            </w:pPr>
            <w:r w:rsidRPr="00D37791">
              <w:rPr>
                <w:b/>
                <w:bCs/>
              </w:rPr>
              <w:lastRenderedPageBreak/>
              <w:t>Brings ideas and tries new things</w:t>
            </w:r>
            <w:r w:rsidRPr="00D37791">
              <w:br/>
              <w:t>You’ll notice where learning could be better and be willing to suggest practical improvements.</w:t>
            </w:r>
          </w:p>
          <w:p w14:paraId="2882C2E3" w14:textId="77777777" w:rsidR="00D17B91" w:rsidRPr="00D37791" w:rsidRDefault="00D17B91" w:rsidP="00D17B91">
            <w:pPr>
              <w:numPr>
                <w:ilvl w:val="0"/>
                <w:numId w:val="11"/>
              </w:numPr>
              <w:spacing w:after="160" w:line="278" w:lineRule="auto"/>
            </w:pPr>
            <w:r w:rsidRPr="00D37791">
              <w:rPr>
                <w:b/>
                <w:bCs/>
              </w:rPr>
              <w:t>Is dependable</w:t>
            </w:r>
            <w:r w:rsidRPr="00D37791">
              <w:br/>
              <w:t>You’ll prepare properly, do what you say you will do and help make sure learners have a consistent, positive experience.</w:t>
            </w:r>
          </w:p>
          <w:p w14:paraId="5E7CCCBF" w14:textId="5CAF3297" w:rsidR="00D40B09" w:rsidRPr="00FE15F1" w:rsidRDefault="00D17B91" w:rsidP="00D17B91">
            <w:pPr>
              <w:numPr>
                <w:ilvl w:val="0"/>
                <w:numId w:val="11"/>
              </w:numPr>
              <w:spacing w:after="160" w:line="278" w:lineRule="auto"/>
            </w:pPr>
            <w:r w:rsidRPr="00D37791">
              <w:rPr>
                <w:b/>
                <w:bCs/>
              </w:rPr>
              <w:t>Cares about making a difference</w:t>
            </w:r>
            <w:r w:rsidRPr="00D37791">
              <w:br/>
              <w:t>You’ll be interested in what happens after the training and whether it has genuinely helped people in their work.</w:t>
            </w:r>
          </w:p>
        </w:tc>
      </w:tr>
      <w:tr w:rsidR="00FE15F1" w:rsidRPr="00FE15F1" w14:paraId="5D70FB64" w14:textId="77777777" w:rsidTr="00FE15F1">
        <w:tc>
          <w:tcPr>
            <w:tcW w:w="9640" w:type="dxa"/>
          </w:tcPr>
          <w:p w14:paraId="2A60C4F7" w14:textId="77777777" w:rsidR="00FE15F1" w:rsidRPr="00FE15F1" w:rsidRDefault="00FE15F1" w:rsidP="006D7177">
            <w:pPr>
              <w:shd w:val="clear" w:color="auto" w:fill="D3D5D7"/>
              <w:spacing w:after="120" w:line="240" w:lineRule="auto"/>
              <w:rPr>
                <w:b/>
              </w:rPr>
            </w:pPr>
            <w:r w:rsidRPr="00FE15F1">
              <w:rPr>
                <w:b/>
              </w:rPr>
              <w:lastRenderedPageBreak/>
              <w:t>DESIRABLE REQUIREMENTS</w:t>
            </w:r>
          </w:p>
        </w:tc>
      </w:tr>
      <w:tr w:rsidR="00FE15F1" w:rsidRPr="00FE15F1" w14:paraId="0235E770" w14:textId="77777777" w:rsidTr="00FE15F1">
        <w:tc>
          <w:tcPr>
            <w:tcW w:w="9640" w:type="dxa"/>
          </w:tcPr>
          <w:p w14:paraId="526905FE" w14:textId="77777777" w:rsidR="00FE15F1" w:rsidRPr="00FE15F1" w:rsidRDefault="00FE15F1" w:rsidP="006D7177">
            <w:pPr>
              <w:shd w:val="clear" w:color="auto" w:fill="D3D5D7"/>
              <w:spacing w:after="120" w:line="240" w:lineRule="auto"/>
              <w:rPr>
                <w:b/>
              </w:rPr>
            </w:pPr>
            <w:r w:rsidRPr="00FE15F1">
              <w:rPr>
                <w:b/>
              </w:rPr>
              <w:t>SKILLS</w:t>
            </w:r>
          </w:p>
          <w:p w14:paraId="2217B2DF" w14:textId="52BFAC45" w:rsidR="00FE15F1" w:rsidRPr="00FE15F1" w:rsidRDefault="00FE15F1" w:rsidP="004A2804">
            <w:pPr>
              <w:spacing w:line="240" w:lineRule="auto"/>
              <w:ind w:right="544"/>
            </w:pPr>
            <w:r w:rsidRPr="00FE15F1">
              <w:t>Ability to drive</w:t>
            </w:r>
            <w:r w:rsidR="00D17B91">
              <w:t xml:space="preserve"> is a bonus</w:t>
            </w:r>
          </w:p>
        </w:tc>
      </w:tr>
      <w:tr w:rsidR="00FE15F1" w:rsidRPr="00FE15F1" w14:paraId="6FE47241" w14:textId="77777777" w:rsidTr="00FE15F1">
        <w:tc>
          <w:tcPr>
            <w:tcW w:w="9640" w:type="dxa"/>
          </w:tcPr>
          <w:p w14:paraId="68FC5FAB" w14:textId="77777777" w:rsidR="00FE15F1" w:rsidRPr="00FE15F1" w:rsidRDefault="00FE15F1" w:rsidP="006D7177">
            <w:pPr>
              <w:shd w:val="clear" w:color="auto" w:fill="D3D5D7"/>
              <w:spacing w:after="120" w:line="240" w:lineRule="auto"/>
              <w:rPr>
                <w:b/>
              </w:rPr>
            </w:pPr>
            <w:r w:rsidRPr="00FE15F1">
              <w:rPr>
                <w:b/>
              </w:rPr>
              <w:t>KNOWLEDGE</w:t>
            </w:r>
          </w:p>
          <w:p w14:paraId="34EF14DE" w14:textId="77777777" w:rsidR="00FE15F1" w:rsidRPr="00FE15F1" w:rsidRDefault="00FE15F1" w:rsidP="006D7177">
            <w:pPr>
              <w:spacing w:line="240" w:lineRule="auto"/>
            </w:pPr>
            <w:r w:rsidRPr="00FE15F1">
              <w:t xml:space="preserve">An understanding of </w:t>
            </w:r>
            <w:r w:rsidR="00A03975">
              <w:t>Aspire</w:t>
            </w:r>
            <w:r w:rsidRPr="00FE15F1">
              <w:t>, its function and organisation.</w:t>
            </w:r>
          </w:p>
          <w:p w14:paraId="530048C9" w14:textId="77777777" w:rsidR="00FE15F1" w:rsidRPr="00FE15F1" w:rsidRDefault="00FE15F1" w:rsidP="006D7177">
            <w:pPr>
              <w:spacing w:line="240" w:lineRule="auto"/>
            </w:pPr>
            <w:r w:rsidRPr="00FE15F1">
              <w:t>Of current policies and trends in relation to people with a learning disability and associated legislation.</w:t>
            </w:r>
          </w:p>
          <w:p w14:paraId="4CF53371" w14:textId="77777777" w:rsidR="00FE15F1" w:rsidRPr="00FE15F1" w:rsidRDefault="00FE15F1" w:rsidP="006D7177">
            <w:pPr>
              <w:spacing w:line="240" w:lineRule="auto"/>
            </w:pPr>
            <w:r w:rsidRPr="00FE15F1">
              <w:t xml:space="preserve">Local knowledge of </w:t>
            </w:r>
            <w:r w:rsidR="001349B1">
              <w:t>Leeds</w:t>
            </w:r>
            <w:r w:rsidRPr="00FE15F1">
              <w:t>.</w:t>
            </w:r>
          </w:p>
          <w:p w14:paraId="75C34985" w14:textId="77777777" w:rsidR="00FE15F1" w:rsidRPr="00FE15F1" w:rsidRDefault="00FE15F1" w:rsidP="006D7177">
            <w:pPr>
              <w:spacing w:line="240" w:lineRule="auto"/>
            </w:pPr>
            <w:r w:rsidRPr="00FE15F1">
              <w:t>Of the social model of disability.</w:t>
            </w:r>
          </w:p>
          <w:p w14:paraId="5FE85A7E" w14:textId="77777777" w:rsidR="00FE15F1" w:rsidRPr="00FE15F1" w:rsidRDefault="00FE15F1" w:rsidP="006D7177">
            <w:pPr>
              <w:spacing w:line="240" w:lineRule="auto"/>
            </w:pPr>
            <w:r w:rsidRPr="00FE15F1">
              <w:t>Of Health and Safety at work policies.</w:t>
            </w:r>
          </w:p>
        </w:tc>
      </w:tr>
      <w:tr w:rsidR="00FE15F1" w:rsidRPr="00FE15F1" w14:paraId="7C28743C" w14:textId="77777777" w:rsidTr="00FE15F1">
        <w:tc>
          <w:tcPr>
            <w:tcW w:w="9640" w:type="dxa"/>
          </w:tcPr>
          <w:p w14:paraId="2A0029B1" w14:textId="77777777" w:rsidR="00FE15F1" w:rsidRPr="00FE15F1" w:rsidRDefault="00FE15F1" w:rsidP="006D7177">
            <w:pPr>
              <w:shd w:val="clear" w:color="auto" w:fill="D3D5D7"/>
              <w:spacing w:after="120" w:line="240" w:lineRule="auto"/>
              <w:rPr>
                <w:b/>
              </w:rPr>
            </w:pPr>
            <w:r w:rsidRPr="00FE15F1">
              <w:rPr>
                <w:b/>
              </w:rPr>
              <w:t>EXPERIENCE</w:t>
            </w:r>
          </w:p>
          <w:p w14:paraId="634C2B5D" w14:textId="1E40B7C6" w:rsidR="00FE15F1" w:rsidRPr="00FE15F1" w:rsidRDefault="00FE15F1" w:rsidP="004A2804">
            <w:pPr>
              <w:spacing w:line="240" w:lineRule="auto"/>
              <w:ind w:right="544"/>
            </w:pPr>
          </w:p>
        </w:tc>
      </w:tr>
      <w:tr w:rsidR="00FE15F1" w:rsidRPr="00FE15F1" w14:paraId="0FCBB607" w14:textId="77777777" w:rsidTr="00FE15F1">
        <w:tc>
          <w:tcPr>
            <w:tcW w:w="9640" w:type="dxa"/>
          </w:tcPr>
          <w:p w14:paraId="37001FC1" w14:textId="77777777" w:rsidR="00FE15F1" w:rsidRPr="00FE15F1" w:rsidRDefault="00FE15F1" w:rsidP="006D7177">
            <w:pPr>
              <w:shd w:val="clear" w:color="auto" w:fill="D3D5D7"/>
              <w:spacing w:after="120" w:line="240" w:lineRule="auto"/>
              <w:rPr>
                <w:b/>
              </w:rPr>
            </w:pPr>
            <w:r w:rsidRPr="00FE15F1">
              <w:rPr>
                <w:b/>
              </w:rPr>
              <w:t xml:space="preserve">BEHAVIOURAL AND OTHER </w:t>
            </w:r>
            <w:proofErr w:type="gramStart"/>
            <w:r w:rsidRPr="00FE15F1">
              <w:rPr>
                <w:b/>
              </w:rPr>
              <w:t>JOB RELATED</w:t>
            </w:r>
            <w:proofErr w:type="gramEnd"/>
            <w:r w:rsidRPr="00FE15F1">
              <w:rPr>
                <w:b/>
              </w:rPr>
              <w:t xml:space="preserve"> CHARACTERISTICS</w:t>
            </w:r>
          </w:p>
          <w:p w14:paraId="1ACEEFA1" w14:textId="77777777" w:rsidR="00FE15F1" w:rsidRPr="00FE15F1" w:rsidRDefault="00FE15F1" w:rsidP="004A2804">
            <w:pPr>
              <w:spacing w:line="240" w:lineRule="auto"/>
              <w:ind w:right="544"/>
            </w:pPr>
            <w:r w:rsidRPr="00FE15F1">
              <w:t>Knowledge of the problems of disadvantaged groups.</w:t>
            </w:r>
          </w:p>
        </w:tc>
      </w:tr>
    </w:tbl>
    <w:p w14:paraId="1512E969" w14:textId="77777777" w:rsidR="00FE15F1" w:rsidRPr="00FE15F1" w:rsidRDefault="00FE15F1" w:rsidP="00FE15F1">
      <w:pPr>
        <w:spacing w:after="120" w:line="240" w:lineRule="auto"/>
        <w:ind w:right="543"/>
        <w:rPr>
          <w:b/>
        </w:rPr>
      </w:pPr>
    </w:p>
    <w:sectPr w:rsidR="00FE15F1" w:rsidRPr="00FE15F1" w:rsidSect="00596667">
      <w:footerReference w:type="default" r:id="rId8"/>
      <w:footerReference w:type="first" r:id="rId9"/>
      <w:pgSz w:w="11906" w:h="16838"/>
      <w:pgMar w:top="1134" w:right="567"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C9EDA" w14:textId="77777777" w:rsidR="00754308" w:rsidRDefault="00754308" w:rsidP="000846C5">
      <w:pPr>
        <w:spacing w:after="0" w:line="240" w:lineRule="auto"/>
      </w:pPr>
      <w:r>
        <w:separator/>
      </w:r>
    </w:p>
  </w:endnote>
  <w:endnote w:type="continuationSeparator" w:id="0">
    <w:p w14:paraId="6279BBA8" w14:textId="77777777" w:rsidR="00754308" w:rsidRDefault="00754308" w:rsidP="0008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F2D3" w14:textId="77777777" w:rsidR="00563FD5" w:rsidRDefault="00E24A20" w:rsidP="00E24A20">
    <w:pPr>
      <w:pStyle w:val="Footer"/>
    </w:pPr>
    <w:r>
      <w:rPr>
        <w:noProof/>
        <w:lang w:eastAsia="en-GB"/>
      </w:rPr>
      <w:drawing>
        <wp:anchor distT="0" distB="0" distL="114300" distR="114300" simplePos="0" relativeHeight="251660800" behindDoc="1" locked="0" layoutInCell="1" allowOverlap="1" wp14:anchorId="3BAF8133" wp14:editId="56FC505A">
          <wp:simplePos x="0" y="0"/>
          <wp:positionH relativeFrom="column">
            <wp:posOffset>4518660</wp:posOffset>
          </wp:positionH>
          <wp:positionV relativeFrom="paragraph">
            <wp:posOffset>62865</wp:posOffset>
          </wp:positionV>
          <wp:extent cx="1868805" cy="681990"/>
          <wp:effectExtent l="0" t="0" r="0" b="3810"/>
          <wp:wrapThrough wrapText="bothSides">
            <wp:wrapPolygon edited="0">
              <wp:start x="0" y="0"/>
              <wp:lineTo x="0" y="21117"/>
              <wp:lineTo x="21358" y="21117"/>
              <wp:lineTo x="21358" y="0"/>
              <wp:lineTo x="0" y="0"/>
            </wp:wrapPolygon>
          </wp:wrapThrough>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805" cy="681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7414C" w14:textId="77777777" w:rsidR="000846C5" w:rsidRDefault="0073474A" w:rsidP="0073474A">
    <w:pPr>
      <w:pStyle w:val="Footer"/>
      <w:tabs>
        <w:tab w:val="clear" w:pos="4513"/>
        <w:tab w:val="clear" w:pos="9026"/>
        <w:tab w:val="left" w:pos="3540"/>
      </w:tabs>
    </w:pPr>
    <w:r>
      <w:tab/>
    </w:r>
  </w:p>
  <w:p w14:paraId="10F0E6BD" w14:textId="77777777" w:rsidR="000846C5" w:rsidRDefault="000846C5" w:rsidP="00E24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CE3C" w14:textId="77777777" w:rsidR="000846C5" w:rsidRDefault="00563FD5" w:rsidP="00563FD5">
    <w:pPr>
      <w:pStyle w:val="Footer"/>
      <w:ind w:left="4513" w:hanging="4513"/>
    </w:pPr>
    <w:r>
      <w:rPr>
        <w:noProof/>
        <w:lang w:eastAsia="en-GB"/>
      </w:rPr>
      <w:drawing>
        <wp:anchor distT="0" distB="0" distL="114300" distR="114300" simplePos="0" relativeHeight="251654656" behindDoc="1" locked="0" layoutInCell="1" allowOverlap="1" wp14:anchorId="28A369D5" wp14:editId="201FE1C1">
          <wp:simplePos x="0" y="0"/>
          <wp:positionH relativeFrom="column">
            <wp:posOffset>4146550</wp:posOffset>
          </wp:positionH>
          <wp:positionV relativeFrom="paragraph">
            <wp:posOffset>-609600</wp:posOffset>
          </wp:positionV>
          <wp:extent cx="2028825" cy="740410"/>
          <wp:effectExtent l="0" t="0" r="9525" b="2540"/>
          <wp:wrapThrough wrapText="bothSides">
            <wp:wrapPolygon edited="0">
              <wp:start x="0" y="0"/>
              <wp:lineTo x="0" y="21118"/>
              <wp:lineTo x="21499" y="21118"/>
              <wp:lineTo x="21499" y="0"/>
              <wp:lineTo x="0" y="0"/>
            </wp:wrapPolygon>
          </wp:wrapThrough>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740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1" locked="0" layoutInCell="1" allowOverlap="1" wp14:anchorId="022466A2" wp14:editId="49820D33">
              <wp:simplePos x="0" y="0"/>
              <wp:positionH relativeFrom="margin">
                <wp:posOffset>-927100</wp:posOffset>
              </wp:positionH>
              <wp:positionV relativeFrom="margin">
                <wp:posOffset>8015605</wp:posOffset>
              </wp:positionV>
              <wp:extent cx="7594600" cy="45085"/>
              <wp:effectExtent l="0" t="0" r="6350" b="0"/>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4563F14" id="Rectangle 5" o:spid="_x0000_s1026" style="position:absolute;margin-left:-73pt;margin-top:631.15pt;width:598pt;height:3.5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" fillcolor="#6f7173" stroked="f" strokeweight="2pt">
              <v:path arrowok="t"/>
              <w10:wrap type="square" anchorx="margin" anchory="margin"/>
            </v:rect>
          </w:pict>
        </mc:Fallback>
      </mc:AlternateContent>
    </w:r>
    <w:r>
      <w:rPr>
        <w:noProof/>
        <w:lang w:eastAsia="en-GB"/>
      </w:rPr>
      <mc:AlternateContent>
        <mc:Choice Requires="wps">
          <w:drawing>
            <wp:anchor distT="0" distB="0" distL="114300" distR="114300" simplePos="0" relativeHeight="251657728" behindDoc="1" locked="0" layoutInCell="1" allowOverlap="1" wp14:anchorId="1D4127C9" wp14:editId="67A014B9">
              <wp:simplePos x="0" y="0"/>
              <wp:positionH relativeFrom="margin">
                <wp:posOffset>-927100</wp:posOffset>
              </wp:positionH>
              <wp:positionV relativeFrom="margin">
                <wp:posOffset>9107805</wp:posOffset>
              </wp:positionV>
              <wp:extent cx="7594600" cy="45085"/>
              <wp:effectExtent l="0" t="0" r="635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0" cy="45085"/>
                      </a:xfrm>
                      <a:prstGeom prst="rect">
                        <a:avLst/>
                      </a:prstGeom>
                      <a:solidFill>
                        <a:srgbClr val="6F717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62CAFD1" id="Rectangle 13" o:spid="_x0000_s1026" style="position:absolute;margin-left:-73pt;margin-top:717.15pt;width:598pt;height:3.5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" fillcolor="#6f7173" stroked="f" strokeweight="2pt">
              <v:path arrowok="t"/>
              <w10:wrap type="square" anchorx="margin" anchory="margin"/>
            </v:rect>
          </w:pict>
        </mc:Fallback>
      </mc:AlternateContent>
    </w:r>
    <w:r>
      <w:rPr>
        <w:noProof/>
        <w:lang w:eastAsia="en-GB"/>
      </w:rPr>
      <mc:AlternateContent>
        <mc:Choice Requires="wps">
          <w:drawing>
            <wp:anchor distT="0" distB="0" distL="114300" distR="114300" simplePos="0" relativeHeight="251653632" behindDoc="0" locked="0" layoutInCell="1" allowOverlap="1" wp14:anchorId="0347DAB9" wp14:editId="769E92B1">
              <wp:simplePos x="0" y="0"/>
              <wp:positionH relativeFrom="column">
                <wp:posOffset>-481965</wp:posOffset>
              </wp:positionH>
              <wp:positionV relativeFrom="paragraph">
                <wp:posOffset>-749935</wp:posOffset>
              </wp:positionV>
              <wp:extent cx="5403215" cy="9969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215" cy="996950"/>
                      </a:xfrm>
                      <a:prstGeom prst="rect">
                        <a:avLst/>
                      </a:prstGeom>
                      <a:noFill/>
                      <a:ln w="9525">
                        <a:noFill/>
                        <a:miter lim="800000"/>
                        <a:headEnd/>
                        <a:tailEnd/>
                      </a:ln>
                    </wps:spPr>
                    <wps:txbx>
                      <w:txbxContent>
                        <w:p w14:paraId="374F2EF7"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73C97AD7"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37A8464"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5E35B496"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4D5DCA8A"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47DAB9" id="_x0000_t202" coordsize="21600,21600" o:spt="202" path="m,l,21600r21600,l21600,xe">
              <v:stroke joinstyle="miter"/>
              <v:path gradientshapeok="t" o:connecttype="rect"/>
            </v:shapetype>
            <v:shape id="Text Box 2" o:spid="_x0000_s1026" type="#_x0000_t202" style="position:absolute;left:0;text-align:left;margin-left:-37.95pt;margin-top:-59.05pt;width:425.45pt;height: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" filled="f" stroked="f">
              <v:textbox>
                <w:txbxContent>
                  <w:p w14:paraId="374F2EF7" w14:textId="77777777" w:rsidR="00555CA6" w:rsidRPr="0012768C" w:rsidRDefault="0012768C" w:rsidP="00257AB3">
                    <w:pPr>
                      <w:tabs>
                        <w:tab w:val="left" w:pos="426"/>
                      </w:tabs>
                      <w:spacing w:after="0" w:line="240" w:lineRule="auto"/>
                      <w:rPr>
                        <w:b/>
                        <w:sz w:val="24"/>
                        <w:szCs w:val="24"/>
                      </w:rPr>
                    </w:pPr>
                    <w:r w:rsidRPr="0012768C">
                      <w:rPr>
                        <w:sz w:val="24"/>
                        <w:szCs w:val="24"/>
                      </w:rPr>
                      <w:t>Responsible Person:</w:t>
                    </w:r>
                    <w:r w:rsidRPr="0012768C">
                      <w:rPr>
                        <w:b/>
                        <w:sz w:val="24"/>
                        <w:szCs w:val="24"/>
                      </w:rPr>
                      <w:t xml:space="preserve"> </w:t>
                    </w:r>
                    <w:r w:rsidR="00D16BC9">
                      <w:rPr>
                        <w:b/>
                        <w:sz w:val="24"/>
                        <w:szCs w:val="24"/>
                      </w:rPr>
                      <w:tab/>
                    </w:r>
                    <w:r w:rsidRPr="0012768C">
                      <w:rPr>
                        <w:b/>
                        <w:sz w:val="24"/>
                        <w:szCs w:val="24"/>
                      </w:rPr>
                      <w:t>Chief Executive</w:t>
                    </w:r>
                  </w:p>
                  <w:p w14:paraId="73C97AD7" w14:textId="77777777" w:rsidR="00257AB3" w:rsidRPr="0012768C" w:rsidRDefault="0012768C" w:rsidP="00257AB3">
                    <w:pPr>
                      <w:tabs>
                        <w:tab w:val="left" w:pos="426"/>
                      </w:tabs>
                      <w:spacing w:after="0" w:line="240" w:lineRule="auto"/>
                      <w:rPr>
                        <w:sz w:val="24"/>
                        <w:szCs w:val="24"/>
                      </w:rPr>
                    </w:pPr>
                    <w:r w:rsidRPr="0012768C">
                      <w:rPr>
                        <w:sz w:val="24"/>
                        <w:szCs w:val="24"/>
                      </w:rPr>
                      <w:t>Date of First Issue:</w:t>
                    </w:r>
                    <w:r w:rsidR="00D16BC9">
                      <w:rPr>
                        <w:sz w:val="24"/>
                        <w:szCs w:val="24"/>
                      </w:rPr>
                      <w:tab/>
                    </w:r>
                  </w:p>
                  <w:p w14:paraId="137A8464" w14:textId="77777777" w:rsidR="0012768C" w:rsidRPr="0012768C" w:rsidRDefault="0012768C" w:rsidP="00257AB3">
                    <w:pPr>
                      <w:tabs>
                        <w:tab w:val="left" w:pos="426"/>
                      </w:tabs>
                      <w:spacing w:after="0" w:line="240" w:lineRule="auto"/>
                      <w:rPr>
                        <w:b/>
                        <w:sz w:val="24"/>
                        <w:szCs w:val="24"/>
                      </w:rPr>
                    </w:pPr>
                    <w:r w:rsidRPr="0012768C">
                      <w:rPr>
                        <w:sz w:val="24"/>
                        <w:szCs w:val="24"/>
                      </w:rPr>
                      <w:t>Person to Review:</w:t>
                    </w:r>
                    <w:r w:rsidRPr="0012768C">
                      <w:rPr>
                        <w:b/>
                        <w:sz w:val="24"/>
                        <w:szCs w:val="24"/>
                      </w:rPr>
                      <w:t xml:space="preserve"> </w:t>
                    </w:r>
                    <w:r w:rsidR="00D16BC9">
                      <w:rPr>
                        <w:b/>
                        <w:sz w:val="24"/>
                        <w:szCs w:val="24"/>
                      </w:rPr>
                      <w:tab/>
                    </w:r>
                    <w:r w:rsidRPr="0012768C">
                      <w:rPr>
                        <w:b/>
                        <w:sz w:val="24"/>
                        <w:szCs w:val="24"/>
                      </w:rPr>
                      <w:t>Operations Director</w:t>
                    </w:r>
                  </w:p>
                  <w:p w14:paraId="5E35B496" w14:textId="77777777" w:rsidR="00257AB3" w:rsidRPr="0012768C" w:rsidRDefault="0012768C" w:rsidP="00257AB3">
                    <w:pPr>
                      <w:tabs>
                        <w:tab w:val="left" w:pos="426"/>
                      </w:tabs>
                      <w:spacing w:after="0" w:line="240" w:lineRule="auto"/>
                      <w:rPr>
                        <w:sz w:val="24"/>
                        <w:szCs w:val="24"/>
                      </w:rPr>
                    </w:pPr>
                    <w:r w:rsidRPr="0012768C">
                      <w:rPr>
                        <w:sz w:val="24"/>
                        <w:szCs w:val="24"/>
                      </w:rPr>
                      <w:t>Last Reviewed:</w:t>
                    </w:r>
                    <w:r w:rsidR="00D16BC9">
                      <w:rPr>
                        <w:sz w:val="24"/>
                        <w:szCs w:val="24"/>
                      </w:rPr>
                      <w:tab/>
                    </w:r>
                  </w:p>
                  <w:p w14:paraId="4D5DCA8A" w14:textId="77777777" w:rsidR="0012768C" w:rsidRPr="0012768C" w:rsidRDefault="0012768C" w:rsidP="00257AB3">
                    <w:pPr>
                      <w:tabs>
                        <w:tab w:val="left" w:pos="426"/>
                      </w:tabs>
                      <w:spacing w:after="0" w:line="240" w:lineRule="auto"/>
                      <w:rPr>
                        <w:sz w:val="24"/>
                        <w:szCs w:val="24"/>
                      </w:rPr>
                    </w:pPr>
                    <w:r w:rsidRPr="0012768C">
                      <w:rPr>
                        <w:sz w:val="24"/>
                        <w:szCs w:val="24"/>
                      </w:rPr>
                      <w:t>Next Review:</w:t>
                    </w:r>
                    <w:r w:rsidR="00D16BC9">
                      <w:rPr>
                        <w:sz w:val="24"/>
                        <w:szCs w:val="24"/>
                      </w:rPr>
                      <w:tab/>
                    </w:r>
                    <w:r w:rsidR="00D16BC9">
                      <w:rPr>
                        <w:sz w:val="24"/>
                        <w:szCs w:val="24"/>
                      </w:rPr>
                      <w:tab/>
                    </w:r>
                  </w:p>
                </w:txbxContent>
              </v:textbox>
            </v:shape>
          </w:pict>
        </mc:Fallback>
      </mc:AlternateContent>
    </w:r>
  </w:p>
  <w:p w14:paraId="6337B919" w14:textId="77777777" w:rsidR="000846C5" w:rsidRDefault="000846C5" w:rsidP="00563FD5">
    <w:pPr>
      <w:pStyle w:val="Footer"/>
      <w:ind w:left="4513" w:hanging="4513"/>
    </w:pPr>
  </w:p>
  <w:p w14:paraId="6BC4E419" w14:textId="77777777" w:rsidR="000846C5" w:rsidRDefault="00864A09" w:rsidP="00563FD5">
    <w:pPr>
      <w:pStyle w:val="Footer"/>
      <w:ind w:left="4513" w:hanging="4513"/>
    </w:pPr>
    <w:r>
      <w:rPr>
        <w:noProof/>
        <w:lang w:eastAsia="en-GB"/>
      </w:rPr>
      <mc:AlternateContent>
        <mc:Choice Requires="wps">
          <w:drawing>
            <wp:anchor distT="0" distB="0" distL="114300" distR="114300" simplePos="0" relativeHeight="251655680" behindDoc="0" locked="0" layoutInCell="1" allowOverlap="1" wp14:anchorId="3C6E85F1" wp14:editId="77153FD8">
              <wp:simplePos x="0" y="0"/>
              <wp:positionH relativeFrom="column">
                <wp:posOffset>-713740</wp:posOffset>
              </wp:positionH>
              <wp:positionV relativeFrom="paragraph">
                <wp:posOffset>74930</wp:posOffset>
              </wp:positionV>
              <wp:extent cx="7219950" cy="4572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457200"/>
                      </a:xfrm>
                      <a:prstGeom prst="rect">
                        <a:avLst/>
                      </a:prstGeom>
                      <a:noFill/>
                      <a:ln w="9525">
                        <a:noFill/>
                        <a:miter lim="800000"/>
                        <a:headEnd/>
                        <a:tailEnd/>
                      </a:ln>
                    </wps:spPr>
                    <wps:txbx>
                      <w:txbxContent>
                        <w:p w14:paraId="22C28C0C"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1C835E89" w14:textId="77777777" w:rsidR="000846C5" w:rsidRDefault="000846C5" w:rsidP="00C310E7">
                          <w:pPr>
                            <w:jc w:val="center"/>
                          </w:pPr>
                        </w:p>
                        <w:p w14:paraId="76CE6DC1" w14:textId="77777777" w:rsidR="000846C5" w:rsidRDefault="000846C5" w:rsidP="00C310E7">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E85F1" id="_x0000_s1027" type="#_x0000_t202" style="position:absolute;left:0;text-align:left;margin-left:-56.2pt;margin-top:5.9pt;width:568.5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" filled="f" stroked="f">
              <v:textbox>
                <w:txbxContent>
                  <w:p w14:paraId="22C28C0C" w14:textId="77777777" w:rsidR="000846C5" w:rsidRPr="00FC5CF2" w:rsidRDefault="000846C5" w:rsidP="00C310E7">
                    <w:pPr>
                      <w:spacing w:after="0"/>
                      <w:jc w:val="center"/>
                      <w:rPr>
                        <w:rFonts w:cs="Calibri"/>
                        <w:color w:val="7F7F7F"/>
                        <w:sz w:val="14"/>
                      </w:rPr>
                    </w:pPr>
                    <w:r w:rsidRPr="00FC5CF2">
                      <w:rPr>
                        <w:rFonts w:cs="Calibri"/>
                        <w:color w:val="7F7F7F"/>
                        <w:sz w:val="14"/>
                      </w:rPr>
                      <w:t>[Aspire is a trading name of] Aspire Community Benefit Society Limited, a community benefit society incorporated under the Cooperative and Community Benefit Societies Act 2014.  Registered No. RS 007062. Registered Office: Roseville Skills Building, 65 Roundhay Road, Leeds, LS7 3BQ.</w:t>
                    </w:r>
                  </w:p>
                  <w:p w14:paraId="1C835E89" w14:textId="77777777" w:rsidR="000846C5" w:rsidRDefault="000846C5" w:rsidP="00C310E7">
                    <w:pPr>
                      <w:jc w:val="center"/>
                    </w:pPr>
                  </w:p>
                  <w:p w14:paraId="76CE6DC1" w14:textId="77777777" w:rsidR="000846C5" w:rsidRDefault="000846C5" w:rsidP="00C310E7">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FE14" w14:textId="77777777" w:rsidR="00754308" w:rsidRDefault="00754308" w:rsidP="000846C5">
      <w:pPr>
        <w:spacing w:after="0" w:line="240" w:lineRule="auto"/>
      </w:pPr>
      <w:r>
        <w:separator/>
      </w:r>
    </w:p>
  </w:footnote>
  <w:footnote w:type="continuationSeparator" w:id="0">
    <w:p w14:paraId="2696E97B" w14:textId="77777777" w:rsidR="00754308" w:rsidRDefault="00754308" w:rsidP="00084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34937"/>
    <w:multiLevelType w:val="hybridMultilevel"/>
    <w:tmpl w:val="EDF69B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9B03D75"/>
    <w:multiLevelType w:val="hybridMultilevel"/>
    <w:tmpl w:val="C8863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BD05E7"/>
    <w:multiLevelType w:val="hybridMultilevel"/>
    <w:tmpl w:val="407C41FE"/>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3" w15:restartNumberingAfterBreak="0">
    <w:nsid w:val="27DB486D"/>
    <w:multiLevelType w:val="hybridMultilevel"/>
    <w:tmpl w:val="A936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74F49"/>
    <w:multiLevelType w:val="multilevel"/>
    <w:tmpl w:val="E4CA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BA0544"/>
    <w:multiLevelType w:val="hybridMultilevel"/>
    <w:tmpl w:val="73D2C67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CE54B0C"/>
    <w:multiLevelType w:val="hybridMultilevel"/>
    <w:tmpl w:val="544EB6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C15903"/>
    <w:multiLevelType w:val="hybridMultilevel"/>
    <w:tmpl w:val="08D8A602"/>
    <w:lvl w:ilvl="0" w:tplc="08090001">
      <w:start w:val="1"/>
      <w:numFmt w:val="bullet"/>
      <w:lvlText w:val=""/>
      <w:lvlJc w:val="left"/>
      <w:pPr>
        <w:tabs>
          <w:tab w:val="num" w:pos="1500"/>
        </w:tabs>
        <w:ind w:left="1500" w:hanging="360"/>
      </w:pPr>
      <w:rPr>
        <w:rFonts w:ascii="Symbol" w:hAnsi="Symbol" w:hint="default"/>
      </w:rPr>
    </w:lvl>
    <w:lvl w:ilvl="1" w:tplc="08090003" w:tentative="1">
      <w:start w:val="1"/>
      <w:numFmt w:val="bullet"/>
      <w:lvlText w:val="o"/>
      <w:lvlJc w:val="left"/>
      <w:pPr>
        <w:tabs>
          <w:tab w:val="num" w:pos="2220"/>
        </w:tabs>
        <w:ind w:left="2220" w:hanging="360"/>
      </w:pPr>
      <w:rPr>
        <w:rFonts w:ascii="Courier New" w:hAnsi="Courier New" w:cs="Courier New" w:hint="default"/>
      </w:rPr>
    </w:lvl>
    <w:lvl w:ilvl="2" w:tplc="08090005" w:tentative="1">
      <w:start w:val="1"/>
      <w:numFmt w:val="bullet"/>
      <w:lvlText w:val=""/>
      <w:lvlJc w:val="left"/>
      <w:pPr>
        <w:tabs>
          <w:tab w:val="num" w:pos="2940"/>
        </w:tabs>
        <w:ind w:left="2940" w:hanging="360"/>
      </w:pPr>
      <w:rPr>
        <w:rFonts w:ascii="Wingdings" w:hAnsi="Wingdings" w:hint="default"/>
      </w:rPr>
    </w:lvl>
    <w:lvl w:ilvl="3" w:tplc="08090001" w:tentative="1">
      <w:start w:val="1"/>
      <w:numFmt w:val="bullet"/>
      <w:lvlText w:val=""/>
      <w:lvlJc w:val="left"/>
      <w:pPr>
        <w:tabs>
          <w:tab w:val="num" w:pos="3660"/>
        </w:tabs>
        <w:ind w:left="3660" w:hanging="360"/>
      </w:pPr>
      <w:rPr>
        <w:rFonts w:ascii="Symbol" w:hAnsi="Symbol" w:hint="default"/>
      </w:rPr>
    </w:lvl>
    <w:lvl w:ilvl="4" w:tplc="08090003" w:tentative="1">
      <w:start w:val="1"/>
      <w:numFmt w:val="bullet"/>
      <w:lvlText w:val="o"/>
      <w:lvlJc w:val="left"/>
      <w:pPr>
        <w:tabs>
          <w:tab w:val="num" w:pos="4380"/>
        </w:tabs>
        <w:ind w:left="4380" w:hanging="360"/>
      </w:pPr>
      <w:rPr>
        <w:rFonts w:ascii="Courier New" w:hAnsi="Courier New" w:cs="Courier New" w:hint="default"/>
      </w:rPr>
    </w:lvl>
    <w:lvl w:ilvl="5" w:tplc="08090005" w:tentative="1">
      <w:start w:val="1"/>
      <w:numFmt w:val="bullet"/>
      <w:lvlText w:val=""/>
      <w:lvlJc w:val="left"/>
      <w:pPr>
        <w:tabs>
          <w:tab w:val="num" w:pos="5100"/>
        </w:tabs>
        <w:ind w:left="5100" w:hanging="360"/>
      </w:pPr>
      <w:rPr>
        <w:rFonts w:ascii="Wingdings" w:hAnsi="Wingdings" w:hint="default"/>
      </w:rPr>
    </w:lvl>
    <w:lvl w:ilvl="6" w:tplc="08090001" w:tentative="1">
      <w:start w:val="1"/>
      <w:numFmt w:val="bullet"/>
      <w:lvlText w:val=""/>
      <w:lvlJc w:val="left"/>
      <w:pPr>
        <w:tabs>
          <w:tab w:val="num" w:pos="5820"/>
        </w:tabs>
        <w:ind w:left="5820" w:hanging="360"/>
      </w:pPr>
      <w:rPr>
        <w:rFonts w:ascii="Symbol" w:hAnsi="Symbol" w:hint="default"/>
      </w:rPr>
    </w:lvl>
    <w:lvl w:ilvl="7" w:tplc="08090003" w:tentative="1">
      <w:start w:val="1"/>
      <w:numFmt w:val="bullet"/>
      <w:lvlText w:val="o"/>
      <w:lvlJc w:val="left"/>
      <w:pPr>
        <w:tabs>
          <w:tab w:val="num" w:pos="6540"/>
        </w:tabs>
        <w:ind w:left="6540" w:hanging="360"/>
      </w:pPr>
      <w:rPr>
        <w:rFonts w:ascii="Courier New" w:hAnsi="Courier New" w:cs="Courier New" w:hint="default"/>
      </w:rPr>
    </w:lvl>
    <w:lvl w:ilvl="8" w:tplc="08090005" w:tentative="1">
      <w:start w:val="1"/>
      <w:numFmt w:val="bullet"/>
      <w:lvlText w:val=""/>
      <w:lvlJc w:val="left"/>
      <w:pPr>
        <w:tabs>
          <w:tab w:val="num" w:pos="7260"/>
        </w:tabs>
        <w:ind w:left="7260" w:hanging="360"/>
      </w:pPr>
      <w:rPr>
        <w:rFonts w:ascii="Wingdings" w:hAnsi="Wingdings" w:hint="default"/>
      </w:rPr>
    </w:lvl>
  </w:abstractNum>
  <w:abstractNum w:abstractNumId="8" w15:restartNumberingAfterBreak="0">
    <w:nsid w:val="75A34AAF"/>
    <w:multiLevelType w:val="hybridMultilevel"/>
    <w:tmpl w:val="9B28E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74284D"/>
    <w:multiLevelType w:val="hybridMultilevel"/>
    <w:tmpl w:val="7B7E1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574127"/>
    <w:multiLevelType w:val="hybridMultilevel"/>
    <w:tmpl w:val="DEA295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35036922">
    <w:abstractNumId w:val="2"/>
  </w:num>
  <w:num w:numId="2" w16cid:durableId="889534731">
    <w:abstractNumId w:val="5"/>
  </w:num>
  <w:num w:numId="3" w16cid:durableId="875384931">
    <w:abstractNumId w:val="0"/>
  </w:num>
  <w:num w:numId="4" w16cid:durableId="629821035">
    <w:abstractNumId w:val="10"/>
  </w:num>
  <w:num w:numId="5" w16cid:durableId="1797216124">
    <w:abstractNumId w:val="7"/>
  </w:num>
  <w:num w:numId="6" w16cid:durableId="450363443">
    <w:abstractNumId w:val="6"/>
  </w:num>
  <w:num w:numId="7" w16cid:durableId="600723243">
    <w:abstractNumId w:val="8"/>
  </w:num>
  <w:num w:numId="8" w16cid:durableId="774985757">
    <w:abstractNumId w:val="1"/>
  </w:num>
  <w:num w:numId="9" w16cid:durableId="1185826536">
    <w:abstractNumId w:val="3"/>
  </w:num>
  <w:num w:numId="10" w16cid:durableId="453208034">
    <w:abstractNumId w:val="9"/>
  </w:num>
  <w:num w:numId="11" w16cid:durableId="1868905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1B4"/>
    <w:rsid w:val="000429F2"/>
    <w:rsid w:val="000651B4"/>
    <w:rsid w:val="00071D13"/>
    <w:rsid w:val="000846C5"/>
    <w:rsid w:val="0008471A"/>
    <w:rsid w:val="00085CFA"/>
    <w:rsid w:val="000965A5"/>
    <w:rsid w:val="000E047C"/>
    <w:rsid w:val="000F60E0"/>
    <w:rsid w:val="00110B2E"/>
    <w:rsid w:val="0012768C"/>
    <w:rsid w:val="001349B1"/>
    <w:rsid w:val="0017553B"/>
    <w:rsid w:val="0018560C"/>
    <w:rsid w:val="001861C4"/>
    <w:rsid w:val="001A5489"/>
    <w:rsid w:val="001A5B97"/>
    <w:rsid w:val="001B7101"/>
    <w:rsid w:val="00221B57"/>
    <w:rsid w:val="00243897"/>
    <w:rsid w:val="00257AB3"/>
    <w:rsid w:val="00297A38"/>
    <w:rsid w:val="002A3EF2"/>
    <w:rsid w:val="002F1C9C"/>
    <w:rsid w:val="00374874"/>
    <w:rsid w:val="003B17B9"/>
    <w:rsid w:val="003B3CF7"/>
    <w:rsid w:val="003C14A9"/>
    <w:rsid w:val="003C59E0"/>
    <w:rsid w:val="00431041"/>
    <w:rsid w:val="00447FCE"/>
    <w:rsid w:val="00481F88"/>
    <w:rsid w:val="004A2804"/>
    <w:rsid w:val="004A53AD"/>
    <w:rsid w:val="004A7234"/>
    <w:rsid w:val="004D588F"/>
    <w:rsid w:val="004D6A2D"/>
    <w:rsid w:val="004F6FF5"/>
    <w:rsid w:val="00504C86"/>
    <w:rsid w:val="005522BC"/>
    <w:rsid w:val="00555CA6"/>
    <w:rsid w:val="00563FD5"/>
    <w:rsid w:val="00583507"/>
    <w:rsid w:val="00596667"/>
    <w:rsid w:val="005C09F0"/>
    <w:rsid w:val="005C3277"/>
    <w:rsid w:val="005F79FC"/>
    <w:rsid w:val="00605699"/>
    <w:rsid w:val="00652BC1"/>
    <w:rsid w:val="00670AC9"/>
    <w:rsid w:val="00687ECF"/>
    <w:rsid w:val="00694D1D"/>
    <w:rsid w:val="006D7177"/>
    <w:rsid w:val="00704DE4"/>
    <w:rsid w:val="00707E6C"/>
    <w:rsid w:val="00734567"/>
    <w:rsid w:val="0073474A"/>
    <w:rsid w:val="007444DA"/>
    <w:rsid w:val="00747578"/>
    <w:rsid w:val="00754308"/>
    <w:rsid w:val="00754BC6"/>
    <w:rsid w:val="00766E1B"/>
    <w:rsid w:val="00796464"/>
    <w:rsid w:val="007A5203"/>
    <w:rsid w:val="007C17FD"/>
    <w:rsid w:val="007F1E3F"/>
    <w:rsid w:val="00815528"/>
    <w:rsid w:val="00845DD9"/>
    <w:rsid w:val="00864A09"/>
    <w:rsid w:val="00876C61"/>
    <w:rsid w:val="00931717"/>
    <w:rsid w:val="00961C84"/>
    <w:rsid w:val="0096625D"/>
    <w:rsid w:val="00973902"/>
    <w:rsid w:val="00975900"/>
    <w:rsid w:val="00985D51"/>
    <w:rsid w:val="009920C4"/>
    <w:rsid w:val="009D228E"/>
    <w:rsid w:val="009D28F5"/>
    <w:rsid w:val="00A03975"/>
    <w:rsid w:val="00A31CDF"/>
    <w:rsid w:val="00A419ED"/>
    <w:rsid w:val="00A46478"/>
    <w:rsid w:val="00AC1CA0"/>
    <w:rsid w:val="00AD61B1"/>
    <w:rsid w:val="00AE6220"/>
    <w:rsid w:val="00AF633C"/>
    <w:rsid w:val="00B06762"/>
    <w:rsid w:val="00B15E1F"/>
    <w:rsid w:val="00B217C9"/>
    <w:rsid w:val="00B51E97"/>
    <w:rsid w:val="00B94F69"/>
    <w:rsid w:val="00BD0ECA"/>
    <w:rsid w:val="00BE3322"/>
    <w:rsid w:val="00C303EF"/>
    <w:rsid w:val="00C310E7"/>
    <w:rsid w:val="00C45B47"/>
    <w:rsid w:val="00C46D5F"/>
    <w:rsid w:val="00C877D8"/>
    <w:rsid w:val="00C90BE8"/>
    <w:rsid w:val="00C9310C"/>
    <w:rsid w:val="00CA51B8"/>
    <w:rsid w:val="00CC3481"/>
    <w:rsid w:val="00CE447D"/>
    <w:rsid w:val="00D16BC9"/>
    <w:rsid w:val="00D17B91"/>
    <w:rsid w:val="00D322CC"/>
    <w:rsid w:val="00D33608"/>
    <w:rsid w:val="00D40B09"/>
    <w:rsid w:val="00D7382B"/>
    <w:rsid w:val="00D82F11"/>
    <w:rsid w:val="00D8513F"/>
    <w:rsid w:val="00DA1399"/>
    <w:rsid w:val="00DA744C"/>
    <w:rsid w:val="00DC141A"/>
    <w:rsid w:val="00DD74DF"/>
    <w:rsid w:val="00E24A20"/>
    <w:rsid w:val="00E46339"/>
    <w:rsid w:val="00E80EEF"/>
    <w:rsid w:val="00E92BAD"/>
    <w:rsid w:val="00E92C31"/>
    <w:rsid w:val="00E92E42"/>
    <w:rsid w:val="00EC476D"/>
    <w:rsid w:val="00F10FA3"/>
    <w:rsid w:val="00F25E00"/>
    <w:rsid w:val="00F47571"/>
    <w:rsid w:val="00F772E3"/>
    <w:rsid w:val="00FB5959"/>
    <w:rsid w:val="00FC3028"/>
    <w:rsid w:val="00FC5CF2"/>
    <w:rsid w:val="00FD3E62"/>
    <w:rsid w:val="00FE1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f" fillcolor="none [3207]" stroke="f" strokecolor="none [3041]">
      <v:fill color="none [3207]" on="f"/>
      <v:stroke color="none [3041]" weight="3pt" on="f"/>
      <v:shadow on="t" type="perspective" color="none [1607]" opacity=".5" offset="1pt" offset2="-1pt"/>
      <o:colormru v:ext="edit" colors="#f4c500"/>
    </o:shapedefaults>
    <o:shapelayout v:ext="edit">
      <o:idmap v:ext="edit" data="2"/>
    </o:shapelayout>
  </w:shapeDefaults>
  <w:decimalSymbol w:val="."/>
  <w:listSeparator w:val=","/>
  <w14:docId w14:val="1884F4A6"/>
  <w15:docId w15:val="{1B22F086-4BB0-41AB-9530-03BB9A282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E6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6C5"/>
  </w:style>
  <w:style w:type="paragraph" w:styleId="Footer">
    <w:name w:val="footer"/>
    <w:basedOn w:val="Normal"/>
    <w:link w:val="FooterChar"/>
    <w:uiPriority w:val="99"/>
    <w:unhideWhenUsed/>
    <w:rsid w:val="00084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6C5"/>
  </w:style>
  <w:style w:type="paragraph" w:styleId="BalloonText">
    <w:name w:val="Balloon Text"/>
    <w:basedOn w:val="Normal"/>
    <w:link w:val="BalloonTextChar"/>
    <w:uiPriority w:val="99"/>
    <w:semiHidden/>
    <w:unhideWhenUsed/>
    <w:rsid w:val="007347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3474A"/>
    <w:rPr>
      <w:rFonts w:ascii="Tahoma" w:hAnsi="Tahoma" w:cs="Tahoma"/>
      <w:sz w:val="16"/>
      <w:szCs w:val="16"/>
    </w:rPr>
  </w:style>
  <w:style w:type="character" w:styleId="Hyperlink">
    <w:name w:val="Hyperlink"/>
    <w:uiPriority w:val="99"/>
    <w:unhideWhenUsed/>
    <w:rsid w:val="00257AB3"/>
    <w:rPr>
      <w:color w:val="0000FF"/>
      <w:u w:val="single"/>
    </w:rPr>
  </w:style>
  <w:style w:type="paragraph" w:styleId="ListParagraph">
    <w:name w:val="List Paragraph"/>
    <w:basedOn w:val="Normal"/>
    <w:uiPriority w:val="34"/>
    <w:qFormat/>
    <w:rsid w:val="00FC5CF2"/>
    <w:pPr>
      <w:ind w:left="720"/>
      <w:contextualSpacing/>
    </w:pPr>
  </w:style>
  <w:style w:type="table" w:styleId="TableGrid">
    <w:name w:val="Table Grid"/>
    <w:basedOn w:val="TableNormal"/>
    <w:uiPriority w:val="59"/>
    <w:rsid w:val="00D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ILP\Rebecca\Aspire\Policies%20&amp;%20procedures\Procedures%20v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2647E-9670-457E-9969-977CE478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Procedures v4.dot</Template>
  <TotalTime>1</TotalTime>
  <Pages>6</Pages>
  <Words>1366</Words>
  <Characters>7595</Characters>
  <Application>Microsoft Office Word</Application>
  <DocSecurity>0</DocSecurity>
  <Lines>292</Lines>
  <Paragraphs>131</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Heim, Rebecca</dc:creator>
  <cp:lastModifiedBy>Carrick, Scott</cp:lastModifiedBy>
  <cp:revision>2</cp:revision>
  <cp:lastPrinted>2015-08-07T13:56:00Z</cp:lastPrinted>
  <dcterms:created xsi:type="dcterms:W3CDTF">2026-10-07T11:41:00Z</dcterms:created>
  <dcterms:modified xsi:type="dcterms:W3CDTF">2026-10-07T11:41:00Z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2026-10-07T11:41:46Z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40fda30b-1576-4167-9e72-9ad37ee1e367</vt:lpwstr>
  </property>
  <property fmtid="{D5CDD505-2E9C-101B-9397-08002B2CF9AE}" pid="7" name="MSIP_Label_defa4170-0d19-0005-0004-bc88714345d2_ActionId">
    <vt:lpwstr>9ce28d3e-0cf5-4b8a-8a56-f7c62f744bf7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